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535" w:rsidRDefault="00105535" w:rsidP="00105535">
      <w:pPr>
        <w:pStyle w:val="Zkladntext"/>
        <w:jc w:val="center"/>
        <w:rPr>
          <w:b/>
          <w:bCs/>
          <w:sz w:val="36"/>
        </w:rPr>
      </w:pPr>
      <w:r>
        <w:rPr>
          <w:b/>
          <w:bCs/>
          <w:sz w:val="36"/>
        </w:rPr>
        <w:t>Doporučený vzor zřizovací listiny</w:t>
      </w:r>
    </w:p>
    <w:p w:rsidR="00105535" w:rsidRDefault="00105535" w:rsidP="00105535">
      <w:pPr>
        <w:pStyle w:val="Zkladntext"/>
        <w:jc w:val="center"/>
        <w:rPr>
          <w:b/>
          <w:bCs/>
          <w:sz w:val="36"/>
        </w:rPr>
      </w:pPr>
      <w:r>
        <w:rPr>
          <w:b/>
          <w:bCs/>
          <w:sz w:val="36"/>
        </w:rPr>
        <w:t>jednotky sboru dobrovolných hasičů obce</w:t>
      </w:r>
    </w:p>
    <w:p w:rsidR="00105535" w:rsidRDefault="00105535" w:rsidP="00105535">
      <w:pPr>
        <w:jc w:val="center"/>
      </w:pPr>
    </w:p>
    <w:p w:rsidR="00105535" w:rsidRDefault="00105535" w:rsidP="00105535">
      <w:pPr>
        <w:jc w:val="center"/>
      </w:pPr>
    </w:p>
    <w:p w:rsidR="00105535" w:rsidRDefault="00105535" w:rsidP="00105535">
      <w:pPr>
        <w:jc w:val="both"/>
      </w:pPr>
    </w:p>
    <w:p w:rsidR="00105535" w:rsidRDefault="00105535" w:rsidP="00105535">
      <w:pPr>
        <w:jc w:val="both"/>
      </w:pPr>
    </w:p>
    <w:p w:rsidR="00105535" w:rsidRDefault="00105535" w:rsidP="00105535">
      <w:pPr>
        <w:jc w:val="both"/>
      </w:pPr>
    </w:p>
    <w:p w:rsidR="00105535" w:rsidRDefault="00105535" w:rsidP="00105535">
      <w:pPr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380365</wp:posOffset>
                </wp:positionH>
                <wp:positionV relativeFrom="paragraph">
                  <wp:posOffset>189865</wp:posOffset>
                </wp:positionV>
                <wp:extent cx="5303520" cy="0"/>
                <wp:effectExtent l="13335" t="12700" r="7620" b="6350"/>
                <wp:wrapNone/>
                <wp:docPr id="16" name="Přímá spojnic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03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.95pt,14.95pt" to="447.5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" o:allowincell="f">
                <v:stroke dashstyle="1 1"/>
              </v:line>
            </w:pict>
          </mc:Fallback>
        </mc:AlternateContent>
      </w:r>
      <w:r>
        <w:rPr>
          <w:sz w:val="28"/>
        </w:rPr>
        <w:t xml:space="preserve">Obec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05535" w:rsidRDefault="00105535" w:rsidP="00105535">
      <w:pPr>
        <w:rPr>
          <w:sz w:val="28"/>
        </w:rPr>
      </w:pPr>
    </w:p>
    <w:p w:rsidR="00105535" w:rsidRDefault="00105535" w:rsidP="00105535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column">
                  <wp:posOffset>380365</wp:posOffset>
                </wp:positionH>
                <wp:positionV relativeFrom="paragraph">
                  <wp:posOffset>167005</wp:posOffset>
                </wp:positionV>
                <wp:extent cx="5303520" cy="0"/>
                <wp:effectExtent l="13335" t="8255" r="7620" b="10795"/>
                <wp:wrapNone/>
                <wp:docPr id="15" name="Přímá spojnic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03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.95pt,13.15pt" to="447.5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" o:allowincell="f">
                <v:stroke dashstyle="1 1"/>
              </v:line>
            </w:pict>
          </mc:Fallback>
        </mc:AlternateContent>
      </w:r>
      <w:r>
        <w:rPr>
          <w:sz w:val="28"/>
        </w:rPr>
        <w:t>okres</w:t>
      </w:r>
    </w:p>
    <w:p w:rsidR="00105535" w:rsidRDefault="00105535" w:rsidP="00105535">
      <w:pPr>
        <w:jc w:val="both"/>
        <w:rPr>
          <w:sz w:val="28"/>
        </w:rPr>
      </w:pPr>
    </w:p>
    <w:p w:rsidR="00105535" w:rsidRDefault="00105535" w:rsidP="00105535">
      <w:pPr>
        <w:jc w:val="both"/>
        <w:rPr>
          <w:sz w:val="28"/>
        </w:rPr>
      </w:pPr>
      <w:r>
        <w:rPr>
          <w:sz w:val="28"/>
        </w:rPr>
        <w:t>usnesením zastupitelstva č.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ze dne</w:t>
      </w:r>
      <w:r>
        <w:rPr>
          <w:sz w:val="28"/>
        </w:rPr>
        <w:tab/>
      </w:r>
    </w:p>
    <w:p w:rsidR="00105535" w:rsidRDefault="00105535" w:rsidP="00105535">
      <w:pPr>
        <w:jc w:val="both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2123440</wp:posOffset>
                </wp:positionH>
                <wp:positionV relativeFrom="paragraph">
                  <wp:posOffset>1905</wp:posOffset>
                </wp:positionV>
                <wp:extent cx="1257300" cy="0"/>
                <wp:effectExtent l="13335" t="8890" r="5715" b="10160"/>
                <wp:wrapNone/>
                <wp:docPr id="14" name="Přímá spojnic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7.2pt,.15pt" to="266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4220845</wp:posOffset>
                </wp:positionH>
                <wp:positionV relativeFrom="paragraph">
                  <wp:posOffset>1905</wp:posOffset>
                </wp:positionV>
                <wp:extent cx="1463040" cy="0"/>
                <wp:effectExtent l="5715" t="8890" r="7620" b="10160"/>
                <wp:wrapNone/>
                <wp:docPr id="13" name="Přímá spojnic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30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35pt,.15pt" to="447.5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" o:allowincell="f">
                <v:stroke dashstyle="1 1"/>
              </v:line>
            </w:pict>
          </mc:Fallback>
        </mc:AlternateContent>
      </w:r>
      <w:r>
        <w:rPr>
          <w:sz w:val="28"/>
        </w:rPr>
        <w:tab/>
      </w:r>
    </w:p>
    <w:p w:rsidR="00105535" w:rsidRDefault="00105535" w:rsidP="00105535">
      <w:pPr>
        <w:jc w:val="both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1076325</wp:posOffset>
                </wp:positionH>
                <wp:positionV relativeFrom="paragraph">
                  <wp:posOffset>182245</wp:posOffset>
                </wp:positionV>
                <wp:extent cx="1864360" cy="0"/>
                <wp:effectExtent l="13970" t="12700" r="7620" b="6350"/>
                <wp:wrapNone/>
                <wp:docPr id="12" name="Přímá spojnic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43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75pt,14.35pt" to="231.5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" o:allowincell="f">
                <v:stroke dashstyle="1 1"/>
              </v:line>
            </w:pict>
          </mc:Fallback>
        </mc:AlternateContent>
      </w:r>
      <w:r>
        <w:rPr>
          <w:sz w:val="28"/>
        </w:rPr>
        <w:t xml:space="preserve">s účinností </w:t>
      </w:r>
      <w:proofErr w:type="gramStart"/>
      <w:r>
        <w:rPr>
          <w:sz w:val="28"/>
        </w:rPr>
        <w:t>od</w:t>
      </w:r>
      <w:proofErr w:type="gram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na dobu neurčitou</w:t>
      </w:r>
    </w:p>
    <w:p w:rsidR="00105535" w:rsidRDefault="00105535" w:rsidP="00105535">
      <w:pPr>
        <w:jc w:val="center"/>
        <w:rPr>
          <w:sz w:val="28"/>
        </w:rPr>
      </w:pPr>
    </w:p>
    <w:p w:rsidR="00105535" w:rsidRDefault="00105535" w:rsidP="00105535">
      <w:pPr>
        <w:jc w:val="center"/>
        <w:rPr>
          <w:sz w:val="28"/>
        </w:rPr>
      </w:pPr>
    </w:p>
    <w:p w:rsidR="00105535" w:rsidRDefault="00105535" w:rsidP="00105535">
      <w:pPr>
        <w:jc w:val="center"/>
        <w:rPr>
          <w:sz w:val="28"/>
        </w:rPr>
      </w:pPr>
      <w:r>
        <w:rPr>
          <w:sz w:val="28"/>
        </w:rPr>
        <w:t>zřizuje</w:t>
      </w:r>
    </w:p>
    <w:p w:rsidR="00105535" w:rsidRDefault="00105535" w:rsidP="00105535">
      <w:pPr>
        <w:jc w:val="both"/>
        <w:rPr>
          <w:sz w:val="28"/>
        </w:rPr>
      </w:pPr>
    </w:p>
    <w:p w:rsidR="00105535" w:rsidRDefault="00105535" w:rsidP="00105535">
      <w:pPr>
        <w:pStyle w:val="Zkladntext"/>
      </w:pPr>
      <w:r>
        <w:t>na základě § 29 odst. 1 písm. a) zákona č. 133/1985 Sb., o požární ochraně, ve znění pozdějších předpisů (dále jen „zákon o požární ochraně“)</w:t>
      </w:r>
    </w:p>
    <w:p w:rsidR="00105535" w:rsidRDefault="00105535" w:rsidP="00105535">
      <w:pPr>
        <w:pStyle w:val="Zkladntext"/>
      </w:pPr>
    </w:p>
    <w:p w:rsidR="00105535" w:rsidRDefault="00105535" w:rsidP="00105535">
      <w:pPr>
        <w:jc w:val="center"/>
        <w:rPr>
          <w:sz w:val="28"/>
        </w:rPr>
      </w:pPr>
      <w:r>
        <w:rPr>
          <w:b/>
          <w:sz w:val="28"/>
        </w:rPr>
        <w:t>jednotku sboru dobrovolných hasičů obce</w:t>
      </w:r>
    </w:p>
    <w:p w:rsidR="00105535" w:rsidRDefault="00105535" w:rsidP="00105535">
      <w:pPr>
        <w:jc w:val="center"/>
        <w:rPr>
          <w:sz w:val="28"/>
        </w:rPr>
      </w:pPr>
    </w:p>
    <w:p w:rsidR="00105535" w:rsidRDefault="00105535" w:rsidP="00105535">
      <w:pPr>
        <w:jc w:val="center"/>
      </w:pPr>
    </w:p>
    <w:p w:rsidR="00105535" w:rsidRDefault="00105535" w:rsidP="0010553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>
                <wp:simplePos x="0" y="0"/>
                <wp:positionH relativeFrom="column">
                  <wp:posOffset>1203325</wp:posOffset>
                </wp:positionH>
                <wp:positionV relativeFrom="paragraph">
                  <wp:posOffset>8890</wp:posOffset>
                </wp:positionV>
                <wp:extent cx="3489325" cy="0"/>
                <wp:effectExtent l="7620" t="8255" r="8255" b="10795"/>
                <wp:wrapNone/>
                <wp:docPr id="11" name="Přímá spojnic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893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75pt,.7pt" to="369.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" o:allowincell="f">
                <v:stroke dashstyle="1 1"/>
              </v:line>
            </w:pict>
          </mc:Fallback>
        </mc:AlternateContent>
      </w:r>
      <w:r>
        <w:t>(název obce)</w:t>
      </w:r>
    </w:p>
    <w:p w:rsidR="00105535" w:rsidRDefault="00105535" w:rsidP="00105535">
      <w:pPr>
        <w:jc w:val="center"/>
        <w:rPr>
          <w:sz w:val="28"/>
        </w:rPr>
      </w:pPr>
    </w:p>
    <w:p w:rsidR="00105535" w:rsidRDefault="00105535" w:rsidP="00105535">
      <w:pPr>
        <w:tabs>
          <w:tab w:val="left" w:pos="6379"/>
        </w:tabs>
        <w:ind w:left="1843"/>
        <w:rPr>
          <w:b/>
          <w:sz w:val="28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2877820</wp:posOffset>
                </wp:positionH>
                <wp:positionV relativeFrom="paragraph">
                  <wp:posOffset>171450</wp:posOffset>
                </wp:positionV>
                <wp:extent cx="731520" cy="0"/>
                <wp:effectExtent l="5715" t="6985" r="5715" b="12065"/>
                <wp:wrapNone/>
                <wp:docPr id="10" name="Přímá spojnic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6.6pt,13.5pt" to="284.2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">
                <v:stroke dashstyle="1 1"/>
              </v:line>
            </w:pict>
          </mc:Fallback>
        </mc:AlternateContent>
      </w:r>
      <w:r>
        <w:t>plánované kategorie</w:t>
      </w:r>
      <w:r>
        <w:rPr>
          <w:sz w:val="28"/>
        </w:rPr>
        <w:t xml:space="preserve"> </w:t>
      </w:r>
      <w:r>
        <w:rPr>
          <w:b/>
          <w:sz w:val="28"/>
        </w:rPr>
        <w:t>JPO</w:t>
      </w:r>
    </w:p>
    <w:p w:rsidR="00105535" w:rsidRDefault="00105535" w:rsidP="00105535">
      <w:pPr>
        <w:tabs>
          <w:tab w:val="left" w:pos="6379"/>
        </w:tabs>
        <w:ind w:left="1843"/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2877820</wp:posOffset>
                </wp:positionH>
                <wp:positionV relativeFrom="paragraph">
                  <wp:posOffset>157480</wp:posOffset>
                </wp:positionV>
                <wp:extent cx="731520" cy="0"/>
                <wp:effectExtent l="5715" t="6985" r="5715" b="12065"/>
                <wp:wrapNone/>
                <wp:docPr id="9" name="Přímá spojnic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6.6pt,12.4pt" to="284.2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">
                <v:stroke dashstyle="1 1"/>
              </v:line>
            </w:pict>
          </mc:Fallback>
        </mc:AlternateContent>
      </w:r>
      <w:r>
        <w:rPr>
          <w:bCs/>
        </w:rPr>
        <w:t xml:space="preserve">stávající kategorie   </w:t>
      </w:r>
      <w:r>
        <w:rPr>
          <w:b/>
          <w:sz w:val="28"/>
        </w:rPr>
        <w:t>JPO</w:t>
      </w:r>
      <w:r>
        <w:rPr>
          <w:b/>
          <w:sz w:val="28"/>
        </w:rPr>
        <w:tab/>
      </w:r>
      <w:r>
        <w:t>jako svou</w:t>
      </w:r>
    </w:p>
    <w:p w:rsidR="00105535" w:rsidRDefault="00105535" w:rsidP="00105535">
      <w:pPr>
        <w:jc w:val="both"/>
        <w:rPr>
          <w:sz w:val="28"/>
        </w:rPr>
      </w:pPr>
    </w:p>
    <w:p w:rsidR="00105535" w:rsidRDefault="00105535" w:rsidP="00105535">
      <w:pPr>
        <w:jc w:val="center"/>
        <w:rPr>
          <w:sz w:val="28"/>
        </w:rPr>
      </w:pPr>
      <w:r>
        <w:rPr>
          <w:sz w:val="28"/>
        </w:rPr>
        <w:t>organizační složku obce</w:t>
      </w:r>
    </w:p>
    <w:p w:rsidR="00105535" w:rsidRDefault="00105535" w:rsidP="00105535">
      <w:pPr>
        <w:jc w:val="center"/>
        <w:rPr>
          <w:sz w:val="28"/>
        </w:rPr>
      </w:pPr>
    </w:p>
    <w:p w:rsidR="00105535" w:rsidRDefault="00105535" w:rsidP="00105535">
      <w:pPr>
        <w:jc w:val="both"/>
      </w:pPr>
      <w:r>
        <w:t>dle § 35a odst. 1) zákona č. 128/2000 Sb., o obcích (obecní zřízení), ve znění pozdějších předpisů, a § 24 zákona č. 250/2000 Sb., o rozpočtových pravidlech územních rozpočtů, ve znění pozdějších předpisů.</w:t>
      </w:r>
    </w:p>
    <w:p w:rsidR="00105535" w:rsidRDefault="00105535" w:rsidP="00105535">
      <w:pPr>
        <w:pStyle w:val="Zkladntext"/>
        <w:spacing w:before="120"/>
      </w:pPr>
    </w:p>
    <w:p w:rsidR="00105535" w:rsidRDefault="00105535" w:rsidP="00105535">
      <w:pPr>
        <w:pStyle w:val="Zkladntext"/>
        <w:spacing w:before="120"/>
      </w:pPr>
    </w:p>
    <w:p w:rsidR="00105535" w:rsidRDefault="00105535" w:rsidP="00105535">
      <w:pPr>
        <w:pStyle w:val="Zkladntext"/>
        <w:spacing w:before="120"/>
      </w:pPr>
    </w:p>
    <w:p w:rsidR="00105535" w:rsidRDefault="00105535" w:rsidP="00105535">
      <w:pPr>
        <w:pStyle w:val="Zkladntext"/>
        <w:spacing w:before="120"/>
      </w:pPr>
    </w:p>
    <w:p w:rsidR="00105535" w:rsidRDefault="00105535" w:rsidP="00105535">
      <w:pPr>
        <w:pStyle w:val="Zkladntext"/>
        <w:spacing w:before="120"/>
      </w:pPr>
    </w:p>
    <w:p w:rsidR="00105535" w:rsidRDefault="00105535" w:rsidP="00105535">
      <w:pPr>
        <w:pStyle w:val="Zkladntext"/>
        <w:spacing w:before="120"/>
      </w:pPr>
    </w:p>
    <w:p w:rsidR="00105535" w:rsidRDefault="00105535" w:rsidP="00105535">
      <w:pPr>
        <w:pStyle w:val="Zkladntext"/>
        <w:spacing w:before="120"/>
      </w:pPr>
    </w:p>
    <w:p w:rsidR="00105535" w:rsidRDefault="00105535" w:rsidP="00105535">
      <w:pPr>
        <w:pStyle w:val="Zkladntext"/>
        <w:numPr>
          <w:ilvl w:val="0"/>
          <w:numId w:val="3"/>
        </w:numPr>
        <w:snapToGrid w:val="0"/>
        <w:spacing w:before="120"/>
        <w:rPr>
          <w:b/>
        </w:rPr>
      </w:pPr>
      <w:r>
        <w:rPr>
          <w:b/>
        </w:rPr>
        <w:lastRenderedPageBreak/>
        <w:t>Identifikační údaje</w:t>
      </w:r>
    </w:p>
    <w:p w:rsidR="00105535" w:rsidRDefault="00105535" w:rsidP="00105535">
      <w:pPr>
        <w:pStyle w:val="Zkladntext"/>
        <w:spacing w:before="120"/>
      </w:pPr>
      <w:r>
        <w:t>Organizační složka obce vystupuje v právních vztazích pod názvem</w:t>
      </w:r>
    </w:p>
    <w:p w:rsidR="00105535" w:rsidRDefault="00105535" w:rsidP="00105535">
      <w:pPr>
        <w:pStyle w:val="Zkladntext"/>
        <w:spacing w:before="120"/>
      </w:pPr>
    </w:p>
    <w:p w:rsidR="00105535" w:rsidRDefault="00105535" w:rsidP="00105535">
      <w:pPr>
        <w:pStyle w:val="Zkladntext"/>
        <w:spacing w:before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2574925</wp:posOffset>
                </wp:positionH>
                <wp:positionV relativeFrom="paragraph">
                  <wp:posOffset>235585</wp:posOffset>
                </wp:positionV>
                <wp:extent cx="3200400" cy="0"/>
                <wp:effectExtent l="7620" t="13335" r="11430" b="5715"/>
                <wp:wrapNone/>
                <wp:docPr id="8" name="Přímá spojnic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2.75pt,18.55pt" to="454.7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" o:allowincell="f">
                <v:stroke dashstyle="1 1" endcap="round"/>
              </v:line>
            </w:pict>
          </mc:Fallback>
        </mc:AlternateContent>
      </w:r>
      <w:r>
        <w:t>Jednotka sboru dobrovolných hasičů obce</w:t>
      </w:r>
    </w:p>
    <w:p w:rsidR="00105535" w:rsidRDefault="00105535" w:rsidP="00105535">
      <w:pPr>
        <w:pStyle w:val="Zkladntext"/>
        <w:spacing w:before="120"/>
      </w:pPr>
      <w:r>
        <w:t>Sídlo organizace:</w:t>
      </w:r>
    </w:p>
    <w:p w:rsidR="00105535" w:rsidRDefault="00105535" w:rsidP="00105535">
      <w:pPr>
        <w:pStyle w:val="Zkladntext"/>
        <w:spacing w:before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>
                <wp:simplePos x="0" y="0"/>
                <wp:positionH relativeFrom="column">
                  <wp:posOffset>1111885</wp:posOffset>
                </wp:positionH>
                <wp:positionV relativeFrom="paragraph">
                  <wp:posOffset>52705</wp:posOffset>
                </wp:positionV>
                <wp:extent cx="4663440" cy="0"/>
                <wp:effectExtent l="11430" t="9525" r="11430" b="9525"/>
                <wp:wrapNone/>
                <wp:docPr id="7" name="Přímá spojni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63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.55pt,4.15pt" to="454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" o:allowincell="f">
                <v:stroke dashstyle="1 1"/>
              </v:line>
            </w:pict>
          </mc:Fallback>
        </mc:AlternateContent>
      </w:r>
    </w:p>
    <w:p w:rsidR="00105535" w:rsidRDefault="00105535" w:rsidP="00105535">
      <w:pPr>
        <w:pStyle w:val="Zkladntext"/>
        <w:spacing w:before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>
                <wp:simplePos x="0" y="0"/>
                <wp:positionH relativeFrom="column">
                  <wp:posOffset>1111885</wp:posOffset>
                </wp:positionH>
                <wp:positionV relativeFrom="paragraph">
                  <wp:posOffset>75565</wp:posOffset>
                </wp:positionV>
                <wp:extent cx="4663440" cy="0"/>
                <wp:effectExtent l="11430" t="7620" r="11430" b="11430"/>
                <wp:wrapNone/>
                <wp:docPr id="6" name="Přímá spojnic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63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.55pt,5.95pt" to="454.7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" o:allowincell="f">
                <v:stroke dashstyle="1 1"/>
              </v:line>
            </w:pict>
          </mc:Fallback>
        </mc:AlternateContent>
      </w:r>
    </w:p>
    <w:p w:rsidR="00105535" w:rsidRDefault="00105535" w:rsidP="00105535">
      <w:pPr>
        <w:pStyle w:val="Zkladntext"/>
        <w:spacing w:before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>
                <wp:simplePos x="0" y="0"/>
                <wp:positionH relativeFrom="column">
                  <wp:posOffset>361315</wp:posOffset>
                </wp:positionH>
                <wp:positionV relativeFrom="paragraph">
                  <wp:posOffset>237490</wp:posOffset>
                </wp:positionV>
                <wp:extent cx="1828800" cy="0"/>
                <wp:effectExtent l="13335" t="11430" r="5715" b="7620"/>
                <wp:wrapNone/>
                <wp:docPr id="5" name="Přímá spojnic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45pt,18.7pt" to="172.4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" o:allowincell="f">
                <v:stroke dashstyle="1 1"/>
              </v:line>
            </w:pict>
          </mc:Fallback>
        </mc:AlternateContent>
      </w:r>
      <w:r>
        <w:t>IČO:</w:t>
      </w:r>
    </w:p>
    <w:p w:rsidR="00105535" w:rsidRDefault="00105535" w:rsidP="00105535">
      <w:pPr>
        <w:pStyle w:val="Zkladntext"/>
        <w:spacing w:before="120"/>
        <w:rPr>
          <w:bCs/>
        </w:rPr>
      </w:pPr>
    </w:p>
    <w:p w:rsidR="00105535" w:rsidRDefault="00105535" w:rsidP="00105535">
      <w:pPr>
        <w:pStyle w:val="Zkladntext"/>
        <w:spacing w:before="120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2847340</wp:posOffset>
                </wp:positionH>
                <wp:positionV relativeFrom="paragraph">
                  <wp:posOffset>230505</wp:posOffset>
                </wp:positionV>
                <wp:extent cx="1143000" cy="0"/>
                <wp:effectExtent l="13335" t="12065" r="5715" b="6985"/>
                <wp:wrapNone/>
                <wp:docPr id="4" name="Přímá spojnic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.2pt,18.15pt" to="314.2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">
                <v:stroke dashstyle="1 1" endcap="round"/>
              </v:line>
            </w:pict>
          </mc:Fallback>
        </mc:AlternateContent>
      </w:r>
      <w:r>
        <w:rPr>
          <w:bCs/>
        </w:rPr>
        <w:t>Evidenční číslo jednotky přidělené HZS kraje</w:t>
      </w:r>
    </w:p>
    <w:p w:rsidR="00105535" w:rsidRDefault="00105535" w:rsidP="00105535">
      <w:pPr>
        <w:pStyle w:val="Zkladntext"/>
        <w:spacing w:before="120"/>
      </w:pPr>
    </w:p>
    <w:p w:rsidR="00105535" w:rsidRDefault="00105535" w:rsidP="00105535">
      <w:pPr>
        <w:pStyle w:val="Zkladntext"/>
        <w:numPr>
          <w:ilvl w:val="0"/>
          <w:numId w:val="3"/>
        </w:numPr>
        <w:snapToGrid w:val="0"/>
        <w:spacing w:before="120"/>
        <w:rPr>
          <w:b/>
        </w:rPr>
      </w:pPr>
      <w:r>
        <w:rPr>
          <w:b/>
        </w:rPr>
        <w:t>Předmět činnosti</w:t>
      </w:r>
    </w:p>
    <w:p w:rsidR="00105535" w:rsidRDefault="00105535" w:rsidP="00105535">
      <w:pPr>
        <w:pStyle w:val="Zkladntext"/>
        <w:spacing w:before="120"/>
        <w:ind w:firstLine="720"/>
      </w:pPr>
      <w:r>
        <w:t xml:space="preserve">Jednotka sboru dobrovolných hasičů obce (dále jen „jednotka“) plní prioritně úkoly na úseku požární ochrany a ochrany obyvatelstva dle § 70 odst. 1 a odst. 5 zákona o požární ochraně a § 30 vyhlášky č. 247/2001 Sb., o organizaci a činnosti jednotek požární ochrany, </w:t>
      </w:r>
      <w:r>
        <w:br/>
        <w:t>a úkoly v souladu s předurčeností pro záchranné a likvidační práce a zařazením do požárního poplachového plánu kraje.</w:t>
      </w:r>
    </w:p>
    <w:p w:rsidR="00105535" w:rsidRDefault="00105535" w:rsidP="00105535">
      <w:pPr>
        <w:pStyle w:val="Zkladntext"/>
        <w:ind w:firstLine="720"/>
      </w:pPr>
      <w:r>
        <w:t xml:space="preserve">Jednotka může v souladu s § 97 zákona o požární ochraně poskytovat pohotovostní </w:t>
      </w:r>
      <w:r>
        <w:br/>
        <w:t xml:space="preserve">a jiné služby nebo práce za úhradu vynaložených nákladů za předpokladu, že se jedná o práce </w:t>
      </w:r>
      <w:r>
        <w:br/>
        <w:t>a služby související se základní náplní jejich činnosti a nedojde k ohrožení její akceschopnosti.</w:t>
      </w:r>
    </w:p>
    <w:p w:rsidR="00105535" w:rsidRDefault="00105535" w:rsidP="00105535">
      <w:pPr>
        <w:pStyle w:val="Zkladntext"/>
        <w:ind w:firstLine="720"/>
      </w:pPr>
    </w:p>
    <w:p w:rsidR="00105535" w:rsidRDefault="00105535" w:rsidP="00105535">
      <w:pPr>
        <w:pStyle w:val="Zkladntext"/>
        <w:numPr>
          <w:ilvl w:val="0"/>
          <w:numId w:val="3"/>
        </w:numPr>
        <w:snapToGrid w:val="0"/>
        <w:spacing w:before="120"/>
        <w:rPr>
          <w:b/>
        </w:rPr>
      </w:pPr>
      <w:r>
        <w:rPr>
          <w:b/>
        </w:rPr>
        <w:t>Osoby oprávněné k jednání za jednotku</w:t>
      </w:r>
    </w:p>
    <w:p w:rsidR="00105535" w:rsidRDefault="00105535" w:rsidP="00105535">
      <w:pPr>
        <w:pStyle w:val="Zkladntext"/>
        <w:spacing w:before="120"/>
      </w:pPr>
      <w:proofErr w:type="gramStart"/>
      <w:r>
        <w:t>Nestanoví-li</w:t>
      </w:r>
      <w:proofErr w:type="gramEnd"/>
      <w:r>
        <w:t xml:space="preserve"> právní předpisy jinak </w:t>
      </w:r>
      <w:proofErr w:type="gramStart"/>
      <w:r>
        <w:t>jsou</w:t>
      </w:r>
      <w:proofErr w:type="gramEnd"/>
      <w:r>
        <w:t xml:space="preserve"> v právních a jiných vztazích za jednotku oprávněni vystupovat velitel jednotky a zástupce velitele jednotky jmenovaní starostou obce.</w:t>
      </w:r>
    </w:p>
    <w:p w:rsidR="00105535" w:rsidRDefault="00105535" w:rsidP="00105535">
      <w:pPr>
        <w:pStyle w:val="Zkladntext"/>
        <w:spacing w:before="120"/>
        <w:rPr>
          <w:b/>
        </w:rPr>
      </w:pPr>
    </w:p>
    <w:p w:rsidR="00105535" w:rsidRDefault="00105535" w:rsidP="00105535">
      <w:pPr>
        <w:pStyle w:val="Zkladntext"/>
        <w:numPr>
          <w:ilvl w:val="0"/>
          <w:numId w:val="3"/>
        </w:numPr>
        <w:snapToGrid w:val="0"/>
        <w:spacing w:before="120"/>
        <w:rPr>
          <w:b/>
        </w:rPr>
      </w:pPr>
      <w:r>
        <w:rPr>
          <w:b/>
        </w:rPr>
        <w:t>Vymezení majetku</w:t>
      </w:r>
    </w:p>
    <w:p w:rsidR="00105535" w:rsidRDefault="00105535" w:rsidP="00105535">
      <w:pPr>
        <w:pStyle w:val="Zkladntext"/>
        <w:spacing w:before="120"/>
      </w:pPr>
      <w:r>
        <w:t>Nakládání s majetkem se řídí obecně platnými právními předpisy.</w:t>
      </w:r>
    </w:p>
    <w:p w:rsidR="00105535" w:rsidRDefault="00105535" w:rsidP="00105535">
      <w:pPr>
        <w:pStyle w:val="Zkladntext"/>
        <w:spacing w:before="120"/>
      </w:pPr>
      <w:r>
        <w:t xml:space="preserve">Jednotka užívá ke své činnosti vymezený majetek obce. Výčet majetku je uveden v příloze této zřizovací listiny, která je nedílnou součástí zřizovací listiny. Členové jednotky mohou svěřený majetek využívat pouze k činnostem, ke kterým je jednotka zřízena nebo které umožňují právní předpisy. Členové </w:t>
      </w:r>
      <w:r>
        <w:lastRenderedPageBreak/>
        <w:t>jednotky se podílí na údržbě a drobných opravách svěřeného majetku. P</w:t>
      </w:r>
      <w:bookmarkStart w:id="0" w:name="_GoBack"/>
      <w:bookmarkEnd w:id="0"/>
      <w:r>
        <w:t>ořízení, prodej, pronájem nebo zápůjčku svěřeného majetku lze uskutečnit pouze se souhlasem zastupitelstva obce, přičemž musí být zachována akceschopnost jednotky. Toto neplatí pro zápůjčku potřebnou pro provedení činností v operačním řízení jednotek požární ochrany.</w:t>
      </w:r>
    </w:p>
    <w:p w:rsidR="00105535" w:rsidRDefault="00105535" w:rsidP="00105535">
      <w:pPr>
        <w:pStyle w:val="Zkladntext"/>
        <w:spacing w:before="120"/>
      </w:pPr>
      <w:r>
        <w:t>Majetek jiných subjektů může jednotka ke své činnosti využívat pouze na smluvním základě nebo stanoví-li tak právní předpisy.</w:t>
      </w:r>
    </w:p>
    <w:p w:rsidR="00105535" w:rsidRDefault="00105535" w:rsidP="00105535">
      <w:pPr>
        <w:pStyle w:val="Zkladntext"/>
        <w:spacing w:before="120"/>
      </w:pPr>
    </w:p>
    <w:p w:rsidR="00105535" w:rsidRDefault="00105535" w:rsidP="00105535">
      <w:pPr>
        <w:pStyle w:val="Zkladntext"/>
        <w:spacing w:before="120"/>
      </w:pPr>
    </w:p>
    <w:p w:rsidR="00105535" w:rsidRDefault="00105535" w:rsidP="00105535">
      <w:pPr>
        <w:pStyle w:val="Zkladntext"/>
        <w:spacing w:before="120"/>
      </w:pPr>
    </w:p>
    <w:p w:rsidR="00105535" w:rsidRDefault="00105535" w:rsidP="00105535">
      <w:pPr>
        <w:pStyle w:val="Zkladntext"/>
        <w:numPr>
          <w:ilvl w:val="0"/>
          <w:numId w:val="3"/>
        </w:numPr>
        <w:snapToGrid w:val="0"/>
        <w:spacing w:before="120"/>
        <w:rPr>
          <w:b/>
        </w:rPr>
      </w:pPr>
      <w:r>
        <w:rPr>
          <w:b/>
        </w:rPr>
        <w:t>Vymezení působnosti</w:t>
      </w:r>
    </w:p>
    <w:p w:rsidR="00105535" w:rsidRDefault="00105535" w:rsidP="00105535">
      <w:pPr>
        <w:pStyle w:val="Zkladntext"/>
        <w:spacing w:before="120"/>
      </w:pPr>
      <w:r>
        <w:t>Jednotka prioritně plní úkoly dle čl. 2 na území zřizující obce. Mimo území zřizující obce plní úkoly dle požárního poplachového plánu kraje nebo na výzvu územně příslušného operačního a informačního střediska hasičského záchranného sboru kraje.</w:t>
      </w:r>
    </w:p>
    <w:p w:rsidR="00105535" w:rsidRDefault="00105535" w:rsidP="00105535">
      <w:pPr>
        <w:pStyle w:val="Zkladntext"/>
        <w:spacing w:before="120"/>
      </w:pPr>
    </w:p>
    <w:p w:rsidR="00105535" w:rsidRDefault="00105535" w:rsidP="00105535">
      <w:pPr>
        <w:pStyle w:val="Zkladntext"/>
        <w:numPr>
          <w:ilvl w:val="0"/>
          <w:numId w:val="3"/>
        </w:numPr>
        <w:snapToGrid w:val="0"/>
        <w:spacing w:before="120"/>
        <w:rPr>
          <w:b/>
        </w:rPr>
      </w:pPr>
      <w:r>
        <w:rPr>
          <w:b/>
        </w:rPr>
        <w:t>Finanční zabezpečení</w:t>
      </w:r>
    </w:p>
    <w:p w:rsidR="00105535" w:rsidRDefault="00105535" w:rsidP="00105535">
      <w:pPr>
        <w:pStyle w:val="Zkladntext"/>
        <w:spacing w:before="120"/>
      </w:pPr>
      <w:r>
        <w:t>Financování jednotky se řídí obecně platnými právními předpisy.</w:t>
      </w:r>
    </w:p>
    <w:p w:rsidR="00105535" w:rsidRDefault="00105535" w:rsidP="00105535">
      <w:pPr>
        <w:pStyle w:val="Zkladntext"/>
        <w:spacing w:before="120"/>
      </w:pPr>
      <w:r>
        <w:t>Příjmy a výdaje jednotky jsou příjmy a výdaji obce. Příjmy a výdaje jednotky se vedou odděleně od ostatních příjmů a výdajů obce. S finančními prostředky přidělenými jednotce je oprávněn disponovat velitel jednotky a zástupce velitele jednotky.</w:t>
      </w:r>
    </w:p>
    <w:p w:rsidR="00105535" w:rsidRDefault="00105535" w:rsidP="00105535">
      <w:pPr>
        <w:pStyle w:val="Zkladntext"/>
        <w:spacing w:before="120"/>
        <w:rPr>
          <w:b/>
        </w:rPr>
      </w:pPr>
    </w:p>
    <w:p w:rsidR="00105535" w:rsidRDefault="00105535" w:rsidP="00105535">
      <w:pPr>
        <w:pStyle w:val="Zkladntext"/>
        <w:numPr>
          <w:ilvl w:val="0"/>
          <w:numId w:val="3"/>
        </w:numPr>
        <w:snapToGrid w:val="0"/>
        <w:spacing w:before="120"/>
        <w:rPr>
          <w:b/>
        </w:rPr>
      </w:pPr>
      <w:r>
        <w:rPr>
          <w:b/>
        </w:rPr>
        <w:t>Členové jednotky</w:t>
      </w:r>
    </w:p>
    <w:p w:rsidR="00105535" w:rsidRDefault="00105535" w:rsidP="00105535">
      <w:pPr>
        <w:pStyle w:val="Zkladntext"/>
        <w:spacing w:before="120"/>
      </w:pPr>
      <w:r>
        <w:t>Seznam členů jednotky a jejich funkční zařazení vedený velitelem jednotky je nedílnou součástí této zřizovací listiny. Podmínky pro zařazení osob do jednotky, minimální početní stav jednotky a činnost členů jednotky se řídí zákonem o požární ochraně a souvisejícími předpisy. Specifikace dalších podmínek a činností, které nejsou uvedeny v zákoně o požární ochraně a s ním souvisejících předpisech, mohou být upraveny vnitřním předpisem zřizovatele jednotky nebo v pracovně právních vztazích se členy jednotky, přičemž nesmí být narušena akceschopnost jednotky.</w:t>
      </w:r>
    </w:p>
    <w:p w:rsidR="00105535" w:rsidRDefault="00105535" w:rsidP="00105535">
      <w:pPr>
        <w:pStyle w:val="Zkladntext"/>
        <w:spacing w:before="120"/>
      </w:pPr>
    </w:p>
    <w:p w:rsidR="00105535" w:rsidRDefault="00105535" w:rsidP="00105535">
      <w:pPr>
        <w:pStyle w:val="Zkladntext"/>
        <w:numPr>
          <w:ilvl w:val="0"/>
          <w:numId w:val="3"/>
        </w:numPr>
        <w:snapToGrid w:val="0"/>
        <w:spacing w:before="120"/>
        <w:rPr>
          <w:b/>
        </w:rPr>
      </w:pPr>
      <w:r>
        <w:rPr>
          <w:b/>
        </w:rPr>
        <w:t>Organizace a činnost jednotky</w:t>
      </w:r>
    </w:p>
    <w:p w:rsidR="00105535" w:rsidRDefault="00105535" w:rsidP="00105535">
      <w:pPr>
        <w:pStyle w:val="Zkladntext"/>
        <w:spacing w:before="120"/>
      </w:pPr>
      <w:r>
        <w:t>Organizace a činnost jednotky se řídí zákonem o požární ochraně a souvisejícími předpisy. Za činnost jednotky v organizačním a operačním řízení zodpovídá velitel jednotky.</w:t>
      </w:r>
    </w:p>
    <w:p w:rsidR="00105535" w:rsidRDefault="00105535" w:rsidP="00105535">
      <w:pPr>
        <w:pStyle w:val="Zkladntext"/>
        <w:spacing w:before="120"/>
        <w:rPr>
          <w:b/>
        </w:rPr>
      </w:pPr>
    </w:p>
    <w:p w:rsidR="00105535" w:rsidRDefault="00105535" w:rsidP="00105535">
      <w:pPr>
        <w:pStyle w:val="Zkladntext"/>
        <w:numPr>
          <w:ilvl w:val="0"/>
          <w:numId w:val="3"/>
        </w:numPr>
        <w:snapToGrid w:val="0"/>
        <w:spacing w:before="120"/>
        <w:rPr>
          <w:b/>
        </w:rPr>
      </w:pPr>
      <w:r>
        <w:rPr>
          <w:b/>
        </w:rPr>
        <w:t>Dotčené zájmy vzniklé činností jednotky</w:t>
      </w:r>
    </w:p>
    <w:p w:rsidR="00105535" w:rsidRDefault="00105535" w:rsidP="00105535">
      <w:pPr>
        <w:pStyle w:val="Zkladntext"/>
        <w:spacing w:before="120"/>
      </w:pPr>
      <w:r>
        <w:t>Odškodňování členů jednotky a subjektů, jimž vznikla škoda v souvislosti s činností jednotky, se řídí obecně platnými právními předpisy, příp. dokumenty vydanými obcí.</w:t>
      </w:r>
    </w:p>
    <w:p w:rsidR="00105535" w:rsidRDefault="00105535" w:rsidP="00105535">
      <w:pPr>
        <w:pStyle w:val="Zkladntext"/>
        <w:spacing w:before="120"/>
        <w:rPr>
          <w:b/>
        </w:rPr>
      </w:pPr>
    </w:p>
    <w:p w:rsidR="00105535" w:rsidRDefault="00105535" w:rsidP="00105535">
      <w:pPr>
        <w:pStyle w:val="Zkladntext"/>
        <w:numPr>
          <w:ilvl w:val="0"/>
          <w:numId w:val="3"/>
        </w:numPr>
        <w:snapToGrid w:val="0"/>
        <w:spacing w:before="120"/>
        <w:rPr>
          <w:b/>
        </w:rPr>
      </w:pPr>
      <w:r>
        <w:rPr>
          <w:b/>
        </w:rPr>
        <w:t>Zrušení jednotky</w:t>
      </w:r>
    </w:p>
    <w:p w:rsidR="00105535" w:rsidRDefault="00105535" w:rsidP="00105535">
      <w:pPr>
        <w:pStyle w:val="Zkladntext"/>
        <w:spacing w:before="120"/>
      </w:pPr>
      <w:r>
        <w:t>Jednotku lze zrušit pouze rozhodnutím zastupitelstva obce po souhlasu územně příslušného hasičského záchranného sboru kraje.</w:t>
      </w:r>
    </w:p>
    <w:p w:rsidR="00105535" w:rsidRDefault="00105535" w:rsidP="00105535">
      <w:pPr>
        <w:pStyle w:val="Zkladntext"/>
        <w:spacing w:before="120"/>
      </w:pPr>
    </w:p>
    <w:p w:rsidR="00105535" w:rsidRDefault="00105535" w:rsidP="00105535">
      <w:pPr>
        <w:pStyle w:val="Zkladntext"/>
        <w:tabs>
          <w:tab w:val="left" w:pos="5670"/>
        </w:tabs>
        <w:spacing w:before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>
                <wp:simplePos x="0" y="0"/>
                <wp:positionH relativeFrom="column">
                  <wp:posOffset>106045</wp:posOffset>
                </wp:positionH>
                <wp:positionV relativeFrom="paragraph">
                  <wp:posOffset>241935</wp:posOffset>
                </wp:positionV>
                <wp:extent cx="3108960" cy="0"/>
                <wp:effectExtent l="5715" t="5715" r="9525" b="13335"/>
                <wp:wrapNone/>
                <wp:docPr id="3" name="Přímá spojnic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089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.35pt,19.05pt" to="253.1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" o:allowincell="f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>
                <wp:simplePos x="0" y="0"/>
                <wp:positionH relativeFrom="column">
                  <wp:posOffset>3855085</wp:posOffset>
                </wp:positionH>
                <wp:positionV relativeFrom="paragraph">
                  <wp:posOffset>232410</wp:posOffset>
                </wp:positionV>
                <wp:extent cx="1828800" cy="0"/>
                <wp:effectExtent l="11430" t="5715" r="7620" b="13335"/>
                <wp:wrapNone/>
                <wp:docPr id="2" name="Přímá spojnic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55pt,18.3pt" to="447.5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" o:allowincell="f">
                <v:stroke dashstyle="1 1"/>
              </v:line>
            </w:pict>
          </mc:Fallback>
        </mc:AlternateContent>
      </w:r>
      <w:r>
        <w:t>V</w:t>
      </w:r>
      <w:r>
        <w:tab/>
      </w:r>
      <w:proofErr w:type="gramStart"/>
      <w:r>
        <w:t>dne</w:t>
      </w:r>
      <w:proofErr w:type="gramEnd"/>
    </w:p>
    <w:p w:rsidR="00105535" w:rsidRDefault="00105535" w:rsidP="00105535">
      <w:pPr>
        <w:pStyle w:val="Zkladntext"/>
        <w:tabs>
          <w:tab w:val="left" w:pos="4536"/>
        </w:tabs>
        <w:spacing w:before="120"/>
      </w:pPr>
    </w:p>
    <w:p w:rsidR="00105535" w:rsidRDefault="00105535" w:rsidP="00105535">
      <w:pPr>
        <w:pStyle w:val="Zkladntext"/>
        <w:tabs>
          <w:tab w:val="left" w:pos="4536"/>
        </w:tabs>
        <w:spacing w:before="120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4438015</wp:posOffset>
                </wp:positionH>
                <wp:positionV relativeFrom="paragraph">
                  <wp:posOffset>170180</wp:posOffset>
                </wp:positionV>
                <wp:extent cx="457200" cy="457200"/>
                <wp:effectExtent l="13335" t="8255" r="5715" b="10795"/>
                <wp:wrapNone/>
                <wp:docPr id="1" name="Ová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349.45pt;margin-top:13.4pt;width:36pt;height:3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"/>
            </w:pict>
          </mc:Fallback>
        </mc:AlternateContent>
      </w:r>
    </w:p>
    <w:p w:rsidR="00105535" w:rsidRDefault="00105535" w:rsidP="00105535">
      <w:pPr>
        <w:pStyle w:val="Zkladntext"/>
        <w:tabs>
          <w:tab w:val="left" w:pos="4536"/>
        </w:tabs>
        <w:spacing w:before="120"/>
      </w:pPr>
    </w:p>
    <w:p w:rsidR="00105535" w:rsidRDefault="00105535" w:rsidP="00105535">
      <w:pPr>
        <w:pStyle w:val="Zkladntext"/>
        <w:tabs>
          <w:tab w:val="left" w:pos="4536"/>
        </w:tabs>
        <w:spacing w:before="120"/>
      </w:pPr>
    </w:p>
    <w:p w:rsidR="00105535" w:rsidRDefault="00105535" w:rsidP="00105535">
      <w:pPr>
        <w:pStyle w:val="Zkladntext"/>
        <w:tabs>
          <w:tab w:val="center" w:pos="7371"/>
        </w:tabs>
        <w:rPr>
          <w:sz w:val="16"/>
        </w:rPr>
      </w:pPr>
      <w:r>
        <w:rPr>
          <w:sz w:val="16"/>
        </w:rPr>
        <w:tab/>
        <w:t>razítko obce</w:t>
      </w:r>
    </w:p>
    <w:p w:rsidR="00AD2645" w:rsidRPr="00105535" w:rsidRDefault="00105535" w:rsidP="00105535"/>
    <w:sectPr w:rsidR="00AD2645" w:rsidRPr="00105535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80D81"/>
    <w:multiLevelType w:val="singleLevel"/>
    <w:tmpl w:val="73ACE7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4551727F"/>
    <w:multiLevelType w:val="multilevel"/>
    <w:tmpl w:val="040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6B8F1B6E"/>
    <w:multiLevelType w:val="singleLevel"/>
    <w:tmpl w:val="6B16B3E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AD1"/>
    <w:rsid w:val="00105535"/>
    <w:rsid w:val="00722699"/>
    <w:rsid w:val="00CD7C83"/>
    <w:rsid w:val="00E55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5AD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55AD1"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55AD1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paragraph" w:styleId="Zkladntext">
    <w:name w:val="Body Text"/>
    <w:basedOn w:val="Normln"/>
    <w:link w:val="ZkladntextChar"/>
    <w:rsid w:val="00E55AD1"/>
    <w:pPr>
      <w:jc w:val="both"/>
    </w:pPr>
    <w:rPr>
      <w:sz w:val="28"/>
    </w:rPr>
  </w:style>
  <w:style w:type="character" w:customStyle="1" w:styleId="ZkladntextChar">
    <w:name w:val="Základní text Char"/>
    <w:basedOn w:val="Standardnpsmoodstavce"/>
    <w:link w:val="Zkladntext"/>
    <w:rsid w:val="00E55AD1"/>
    <w:rPr>
      <w:rFonts w:ascii="Times New Roman" w:eastAsia="Times New Roman" w:hAnsi="Times New Roman" w:cs="Times New Roman"/>
      <w:sz w:val="28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5AD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55AD1"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55AD1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paragraph" w:styleId="Zkladntext">
    <w:name w:val="Body Text"/>
    <w:basedOn w:val="Normln"/>
    <w:link w:val="ZkladntextChar"/>
    <w:rsid w:val="00E55AD1"/>
    <w:pPr>
      <w:jc w:val="both"/>
    </w:pPr>
    <w:rPr>
      <w:sz w:val="28"/>
    </w:rPr>
  </w:style>
  <w:style w:type="character" w:customStyle="1" w:styleId="ZkladntextChar">
    <w:name w:val="Základní text Char"/>
    <w:basedOn w:val="Standardnpsmoodstavce"/>
    <w:link w:val="Zkladntext"/>
    <w:rsid w:val="00E55AD1"/>
    <w:rPr>
      <w:rFonts w:ascii="Times New Roman" w:eastAsia="Times New Roman" w:hAnsi="Times New Roman" w:cs="Times New Roman"/>
      <w:sz w:val="28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22BB2EB3.dotm</Template>
  <TotalTime>3</TotalTime>
  <Pages>4</Pages>
  <Words>636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Podloučka Pavel</dc:creator>
  <cp:lastModifiedBy>Podloučka Pavel</cp:lastModifiedBy>
  <cp:revision>2</cp:revision>
  <dcterms:created xsi:type="dcterms:W3CDTF">2018-02-05T06:06:00Z</dcterms:created>
  <dcterms:modified xsi:type="dcterms:W3CDTF">2018-02-05T06:38:00Z</dcterms:modified>
</cp:coreProperties>
</file>