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4377" w:rsidRDefault="00E94377" w:rsidP="00654394">
      <w:pPr>
        <w:spacing w:after="0" w:line="240" w:lineRule="auto"/>
        <w:ind w:left="-567" w:right="-567"/>
        <w:jc w:val="center"/>
        <w:rPr>
          <w:rFonts w:ascii="Times New Roman" w:hAnsi="Times New Roman"/>
          <w:b/>
          <w:sz w:val="32"/>
          <w:szCs w:val="32"/>
        </w:rPr>
      </w:pPr>
    </w:p>
    <w:p w:rsidR="00E94377" w:rsidRDefault="00E94377" w:rsidP="00654394">
      <w:pPr>
        <w:spacing w:after="0" w:line="240" w:lineRule="auto"/>
        <w:ind w:left="-567" w:right="-567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Informace o projektech programu Jednotná úroveň informačních systémů operačního řízení a modernizace technologií pro příjem tísňového volání základních složek integrovaného záchranného systému</w:t>
      </w:r>
    </w:p>
    <w:p w:rsidR="00E94377" w:rsidRPr="004B29A9" w:rsidRDefault="00E94377" w:rsidP="001122A1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________________________________________________________</w:t>
      </w:r>
    </w:p>
    <w:p w:rsidR="00E94377" w:rsidRDefault="00E94377" w:rsidP="001122A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94377" w:rsidRPr="006B44D8" w:rsidRDefault="00E94377" w:rsidP="00654394">
      <w:pPr>
        <w:spacing w:after="120" w:line="240" w:lineRule="auto"/>
        <w:ind w:left="-567" w:right="-567"/>
        <w:jc w:val="both"/>
        <w:rPr>
          <w:rFonts w:ascii="Times New Roman" w:hAnsi="Times New Roman"/>
          <w:sz w:val="24"/>
          <w:szCs w:val="24"/>
        </w:rPr>
      </w:pPr>
      <w:r w:rsidRPr="006B44D8">
        <w:rPr>
          <w:rFonts w:ascii="Times New Roman" w:hAnsi="Times New Roman"/>
          <w:sz w:val="24"/>
          <w:szCs w:val="24"/>
        </w:rPr>
        <w:t>Program</w:t>
      </w:r>
      <w:r>
        <w:rPr>
          <w:rFonts w:ascii="Times New Roman" w:hAnsi="Times New Roman"/>
          <w:sz w:val="24"/>
          <w:szCs w:val="24"/>
        </w:rPr>
        <w:t xml:space="preserve"> Jednotná úroveň informačních systémů operačního řízení a modernizace technologií pro příjem tísňového volání základních složek integrovaného záchranného systému (dále jen „</w:t>
      </w:r>
      <w:r w:rsidRPr="006B44D8">
        <w:rPr>
          <w:rFonts w:ascii="Times New Roman" w:hAnsi="Times New Roman"/>
          <w:sz w:val="24"/>
          <w:szCs w:val="24"/>
        </w:rPr>
        <w:t>IS IZS</w:t>
      </w:r>
      <w:r>
        <w:rPr>
          <w:rFonts w:ascii="Times New Roman" w:hAnsi="Times New Roman"/>
          <w:sz w:val="24"/>
          <w:szCs w:val="24"/>
        </w:rPr>
        <w:t>“)</w:t>
      </w:r>
      <w:r w:rsidRPr="006B44D8">
        <w:rPr>
          <w:rFonts w:ascii="Times New Roman" w:hAnsi="Times New Roman"/>
          <w:sz w:val="24"/>
          <w:szCs w:val="24"/>
        </w:rPr>
        <w:t xml:space="preserve"> se skládá z projektu Národní informační systém integrovaného záchranného systému, centrálních standardizovaných projektů generálního ředitelství Hasičského záchranného sboru České republiky a Policejního prezidia České republiky a projektů řešených na krajské úrovni (krajské standardizované projekty základních složek integrovaného záchranného systému). Gestorem celého programu IS IZS je Ministerstvo vnitra-generální ředitelství Hasičského sboru České republiky. </w:t>
      </w:r>
    </w:p>
    <w:p w:rsidR="00E94377" w:rsidRPr="006B44D8" w:rsidRDefault="00E94377" w:rsidP="00654394">
      <w:pPr>
        <w:spacing w:after="120" w:line="240" w:lineRule="auto"/>
        <w:ind w:left="-567" w:right="-567"/>
        <w:jc w:val="both"/>
        <w:rPr>
          <w:rFonts w:ascii="Times New Roman" w:hAnsi="Times New Roman"/>
          <w:sz w:val="24"/>
          <w:szCs w:val="24"/>
        </w:rPr>
      </w:pPr>
      <w:r w:rsidRPr="006B44D8">
        <w:rPr>
          <w:rFonts w:ascii="Times New Roman" w:hAnsi="Times New Roman"/>
          <w:sz w:val="24"/>
          <w:szCs w:val="24"/>
        </w:rPr>
        <w:t xml:space="preserve">Program IS IZS se skládá z celkem 45 dílčích projektů, z toho 42 je </w:t>
      </w:r>
      <w:r>
        <w:rPr>
          <w:rFonts w:ascii="Times New Roman" w:hAnsi="Times New Roman"/>
          <w:sz w:val="24"/>
          <w:szCs w:val="24"/>
        </w:rPr>
        <w:t>spolu</w:t>
      </w:r>
      <w:r w:rsidRPr="006B44D8">
        <w:rPr>
          <w:rFonts w:ascii="Times New Roman" w:hAnsi="Times New Roman"/>
          <w:sz w:val="24"/>
          <w:szCs w:val="24"/>
        </w:rPr>
        <w:t xml:space="preserve">financováno z Integrovaného operačního programu, prioritní osy 3 – Zvýšení kvality a dostupnosti veřejných služeb – Cíl Konvergence, oblast podpory 3.4 – Služby v oblasti bezpečnosti, prevence a řešení rizik. </w:t>
      </w:r>
    </w:p>
    <w:p w:rsidR="00E94377" w:rsidRPr="006B44D8" w:rsidRDefault="00E94377" w:rsidP="00654394">
      <w:pPr>
        <w:spacing w:after="120" w:line="240" w:lineRule="auto"/>
        <w:ind w:left="-567" w:right="-567"/>
        <w:jc w:val="both"/>
        <w:rPr>
          <w:rFonts w:ascii="Times New Roman" w:hAnsi="Times New Roman"/>
          <w:sz w:val="24"/>
          <w:szCs w:val="24"/>
        </w:rPr>
      </w:pPr>
      <w:r w:rsidRPr="006B44D8">
        <w:rPr>
          <w:rFonts w:ascii="Times New Roman" w:hAnsi="Times New Roman"/>
          <w:sz w:val="24"/>
          <w:szCs w:val="24"/>
        </w:rPr>
        <w:t>Cílem programu IS IZS je zvýšení kvality poskytovaných služeb občanům v úseku tísňového volání, operačního řízení a interoperability jednotlivých základních složek integrovaného záchranného systému.</w:t>
      </w:r>
    </w:p>
    <w:p w:rsidR="00E94377" w:rsidRPr="009B5E4A" w:rsidRDefault="00E94377" w:rsidP="006B44D8">
      <w:pPr>
        <w:spacing w:before="3" w:after="0" w:line="287" w:lineRule="auto"/>
        <w:ind w:left="140" w:right="-65"/>
        <w:jc w:val="both"/>
        <w:rPr>
          <w:rFonts w:ascii="Avenir" w:hAnsi="Avenir" w:cs="Avenir"/>
          <w:color w:val="231F20"/>
          <w:highlight w:val="yellow"/>
        </w:rPr>
      </w:pPr>
      <w:bookmarkStart w:id="0" w:name="_GoBack"/>
      <w:r>
        <w:rPr>
          <w:noProof/>
          <w:lang w:eastAsia="cs-CZ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brázek 106" o:spid="_x0000_s1028" type="#_x0000_t75" style="position:absolute;left:0;text-align:left;margin-left:0;margin-top:12.2pt;width:271.3pt;height:279.5pt;z-index:251658240;visibility:visible;mso-position-horizontal:center">
            <v:imagedata r:id="rId7" o:title="" croptop="12046f" cropbottom="9458f" cropleft="17610f" cropright="15229f"/>
            <w10:wrap type="square"/>
          </v:shape>
        </w:pict>
      </w:r>
      <w:bookmarkEnd w:id="0"/>
    </w:p>
    <w:p w:rsidR="00E94377" w:rsidRDefault="00E94377" w:rsidP="006B1FEA">
      <w:pPr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</w:p>
    <w:p w:rsidR="00E94377" w:rsidRDefault="00E94377" w:rsidP="006B1FEA">
      <w:pPr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</w:p>
    <w:p w:rsidR="00E94377" w:rsidRDefault="00E94377" w:rsidP="006B1FEA">
      <w:pPr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</w:p>
    <w:p w:rsidR="00E94377" w:rsidRDefault="00E94377" w:rsidP="006B1FEA">
      <w:pPr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</w:p>
    <w:p w:rsidR="00E94377" w:rsidRDefault="00E94377" w:rsidP="006B1FEA">
      <w:pPr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</w:p>
    <w:p w:rsidR="00E94377" w:rsidRDefault="00E94377" w:rsidP="006B1FEA">
      <w:pPr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</w:p>
    <w:p w:rsidR="00E94377" w:rsidRDefault="00E94377" w:rsidP="006B1FEA">
      <w:pPr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</w:p>
    <w:p w:rsidR="00E94377" w:rsidRDefault="00E94377" w:rsidP="006B1FEA">
      <w:pPr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</w:p>
    <w:p w:rsidR="00E94377" w:rsidRDefault="00E94377" w:rsidP="006B1FEA">
      <w:pPr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</w:p>
    <w:p w:rsidR="00E94377" w:rsidRDefault="00E94377" w:rsidP="006B1FEA">
      <w:pPr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</w:p>
    <w:p w:rsidR="00E94377" w:rsidRDefault="00E94377" w:rsidP="006B1FEA">
      <w:pPr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</w:p>
    <w:p w:rsidR="00E94377" w:rsidRDefault="00E94377" w:rsidP="006B1FEA">
      <w:pPr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</w:p>
    <w:p w:rsidR="00E94377" w:rsidRDefault="00E94377" w:rsidP="006B1FEA">
      <w:pPr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</w:p>
    <w:p w:rsidR="00E94377" w:rsidRDefault="00E94377" w:rsidP="006B1FEA">
      <w:pPr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</w:p>
    <w:p w:rsidR="00E94377" w:rsidRDefault="00E94377" w:rsidP="00E61B04">
      <w:pPr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</w:p>
    <w:p w:rsidR="00E94377" w:rsidRPr="00E61B04" w:rsidRDefault="00E94377" w:rsidP="00654394">
      <w:pPr>
        <w:spacing w:after="120" w:line="240" w:lineRule="auto"/>
        <w:ind w:left="-567" w:right="-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Krajské standardizované</w:t>
      </w:r>
      <w:r w:rsidRPr="00E61B04">
        <w:rPr>
          <w:rFonts w:ascii="Times New Roman" w:hAnsi="Times New Roman"/>
          <w:sz w:val="24"/>
          <w:szCs w:val="24"/>
        </w:rPr>
        <w:t xml:space="preserve"> projekt</w:t>
      </w:r>
      <w:r>
        <w:rPr>
          <w:rFonts w:ascii="Times New Roman" w:hAnsi="Times New Roman"/>
          <w:sz w:val="24"/>
          <w:szCs w:val="24"/>
        </w:rPr>
        <w:t>y</w:t>
      </w:r>
      <w:r w:rsidRPr="00E61B0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hasičských záchranných sborů krajů a Centrální standardizovaný projekt Ministerstva vnitra-generálního ředitelství Hasičského záchranného sboru České republiky </w:t>
      </w:r>
      <w:r w:rsidRPr="00E61B04">
        <w:rPr>
          <w:rFonts w:ascii="Times New Roman" w:hAnsi="Times New Roman"/>
          <w:sz w:val="24"/>
          <w:szCs w:val="24"/>
        </w:rPr>
        <w:t>byl</w:t>
      </w:r>
      <w:r>
        <w:rPr>
          <w:rFonts w:ascii="Times New Roman" w:hAnsi="Times New Roman"/>
          <w:sz w:val="24"/>
          <w:szCs w:val="24"/>
        </w:rPr>
        <w:t>y</w:t>
      </w:r>
      <w:r w:rsidRPr="00E61B04">
        <w:rPr>
          <w:rFonts w:ascii="Times New Roman" w:hAnsi="Times New Roman"/>
          <w:sz w:val="24"/>
          <w:szCs w:val="24"/>
        </w:rPr>
        <w:t xml:space="preserve"> zaměřen</w:t>
      </w:r>
      <w:r>
        <w:rPr>
          <w:rFonts w:ascii="Times New Roman" w:hAnsi="Times New Roman"/>
          <w:sz w:val="24"/>
          <w:szCs w:val="24"/>
        </w:rPr>
        <w:t>y</w:t>
      </w:r>
      <w:r w:rsidRPr="00E61B04">
        <w:rPr>
          <w:rFonts w:ascii="Times New Roman" w:hAnsi="Times New Roman"/>
          <w:sz w:val="24"/>
          <w:szCs w:val="24"/>
        </w:rPr>
        <w:t xml:space="preserve"> na vybudování nebo zlepšení informačního systému operačního střediska s cílem zajistit provoz informačních a komunikačních sítí a služeb Hasičského záchranného sboru České republiky a dosáhnout dokonalého propojení všech základních složek integrovaného záchranného systému mezi sebou bez ohledu na jejich lokaci a tak zajistit vysokou akceschopnost a interoperabilitu.</w:t>
      </w:r>
    </w:p>
    <w:p w:rsidR="00E94377" w:rsidRPr="00654394" w:rsidRDefault="00E94377" w:rsidP="00654394">
      <w:pPr>
        <w:spacing w:after="120" w:line="240" w:lineRule="auto"/>
        <w:ind w:left="-567" w:right="-567"/>
        <w:jc w:val="both"/>
        <w:rPr>
          <w:rFonts w:ascii="Times New Roman" w:hAnsi="Times New Roman"/>
          <w:sz w:val="24"/>
          <w:szCs w:val="24"/>
        </w:rPr>
      </w:pPr>
      <w:r w:rsidRPr="00654394">
        <w:rPr>
          <w:rFonts w:ascii="Times New Roman" w:hAnsi="Times New Roman"/>
          <w:sz w:val="24"/>
          <w:szCs w:val="24"/>
        </w:rPr>
        <w:t>Základním výstupem projektu Národní informační systém integrovaného záchranného systému je vytvoření sjednocující technologické platformy pro systémovou výměnu dat mezi základními složkami</w:t>
      </w:r>
      <w:r>
        <w:rPr>
          <w:rFonts w:ascii="Times New Roman" w:hAnsi="Times New Roman"/>
          <w:sz w:val="24"/>
          <w:szCs w:val="24"/>
        </w:rPr>
        <w:t xml:space="preserve"> </w:t>
      </w:r>
      <w:r w:rsidRPr="00654394">
        <w:rPr>
          <w:rFonts w:ascii="Times New Roman" w:hAnsi="Times New Roman"/>
          <w:sz w:val="24"/>
          <w:szCs w:val="24"/>
        </w:rPr>
        <w:t>integrovaného záchranného systému. Dále zefektivnění příjmu tísňového volání občanů a zrychlení doby odezvy základních složek integrovaného záchranného systému na tísňové volání.</w:t>
      </w:r>
    </w:p>
    <w:p w:rsidR="00E94377" w:rsidRDefault="00E94377" w:rsidP="00654394">
      <w:pPr>
        <w:spacing w:after="120" w:line="240" w:lineRule="auto"/>
        <w:ind w:left="-567" w:right="-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Níže uvedené projekty programu IS IZS byly připraveny a realizovány v letech 2010 – 2015 se spolufinancováním ze strukturálních fondů Evropské unie, konkrétně z Integrovaného operačního programu prostřednictvím Evropského regionálního rozvojového fondu. </w:t>
      </w:r>
    </w:p>
    <w:tbl>
      <w:tblPr>
        <w:tblW w:w="10206" w:type="dxa"/>
        <w:jc w:val="center"/>
        <w:tblCellMar>
          <w:left w:w="70" w:type="dxa"/>
          <w:right w:w="70" w:type="dxa"/>
        </w:tblCellMar>
        <w:tblLook w:val="00A0"/>
      </w:tblPr>
      <w:tblGrid>
        <w:gridCol w:w="4270"/>
        <w:gridCol w:w="2109"/>
        <w:gridCol w:w="3827"/>
      </w:tblGrid>
      <w:tr w:rsidR="00E94377" w:rsidRPr="00187ED5" w:rsidTr="00654394">
        <w:trPr>
          <w:trHeight w:val="624"/>
          <w:jc w:val="center"/>
        </w:trPr>
        <w:tc>
          <w:tcPr>
            <w:tcW w:w="4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4377" w:rsidRPr="00187ED5" w:rsidRDefault="00E94377" w:rsidP="0065439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187ED5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cs-CZ"/>
              </w:rPr>
              <w:t>Název projektu</w:t>
            </w:r>
          </w:p>
        </w:tc>
        <w:tc>
          <w:tcPr>
            <w:tcW w:w="2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94377" w:rsidRPr="00187ED5" w:rsidRDefault="00E94377" w:rsidP="0065439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187ED5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cs-CZ"/>
              </w:rPr>
              <w:t>Registrační číslo projektu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94377" w:rsidRPr="00187ED5" w:rsidRDefault="00E94377" w:rsidP="0065439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187ED5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cs-CZ"/>
              </w:rPr>
              <w:t>Příjemce dotace z Integrovaného operačního programu</w:t>
            </w:r>
          </w:p>
        </w:tc>
      </w:tr>
      <w:tr w:rsidR="00E94377" w:rsidRPr="00187ED5" w:rsidTr="00654394">
        <w:trPr>
          <w:trHeight w:val="459"/>
          <w:jc w:val="center"/>
        </w:trPr>
        <w:tc>
          <w:tcPr>
            <w:tcW w:w="4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4377" w:rsidRPr="00187ED5" w:rsidRDefault="00E94377" w:rsidP="006543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cs-CZ"/>
              </w:rPr>
            </w:pPr>
            <w:r w:rsidRPr="00187ED5">
              <w:rPr>
                <w:rFonts w:ascii="Times New Roman" w:hAnsi="Times New Roman"/>
                <w:color w:val="000000"/>
                <w:sz w:val="18"/>
                <w:szCs w:val="18"/>
                <w:lang w:eastAsia="cs-CZ"/>
              </w:rPr>
              <w:t>Národní informační systém integrovaného záchranného systému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94377" w:rsidRPr="00187ED5" w:rsidRDefault="00E94377" w:rsidP="006543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cs-CZ"/>
              </w:rPr>
            </w:pPr>
            <w:r w:rsidRPr="00187ED5">
              <w:rPr>
                <w:rFonts w:ascii="Times New Roman" w:hAnsi="Times New Roman"/>
                <w:color w:val="000000"/>
                <w:sz w:val="18"/>
                <w:szCs w:val="18"/>
                <w:lang w:eastAsia="cs-CZ"/>
              </w:rPr>
              <w:t>CZ.1.06/3.4.00/11.07071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94377" w:rsidRPr="00187ED5" w:rsidRDefault="00E94377" w:rsidP="006543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cs-CZ"/>
              </w:rPr>
            </w:pPr>
            <w:r w:rsidRPr="00187ED5">
              <w:rPr>
                <w:rFonts w:ascii="Times New Roman" w:hAnsi="Times New Roman"/>
                <w:color w:val="000000"/>
                <w:sz w:val="18"/>
                <w:szCs w:val="18"/>
                <w:lang w:eastAsia="cs-CZ"/>
              </w:rPr>
              <w:t>Ministerstvo vnitra-generální ředitelství Hasičského záchranného sboru České republiky</w:t>
            </w:r>
          </w:p>
        </w:tc>
      </w:tr>
      <w:tr w:rsidR="00E94377" w:rsidRPr="00187ED5" w:rsidTr="00654394">
        <w:trPr>
          <w:trHeight w:val="565"/>
          <w:jc w:val="center"/>
        </w:trPr>
        <w:tc>
          <w:tcPr>
            <w:tcW w:w="4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4377" w:rsidRPr="00187ED5" w:rsidRDefault="00E94377" w:rsidP="006543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cs-CZ"/>
              </w:rPr>
            </w:pPr>
            <w:r w:rsidRPr="00187ED5">
              <w:rPr>
                <w:rFonts w:ascii="Times New Roman" w:hAnsi="Times New Roman"/>
                <w:color w:val="000000"/>
                <w:sz w:val="18"/>
                <w:szCs w:val="18"/>
                <w:lang w:eastAsia="cs-CZ"/>
              </w:rPr>
              <w:t xml:space="preserve">Centrální standardizovaný projekt generálního ředitelství Hasičského záchranného sboru České republiky 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94377" w:rsidRPr="00187ED5" w:rsidRDefault="00E94377" w:rsidP="006543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cs-CZ"/>
              </w:rPr>
            </w:pPr>
            <w:r w:rsidRPr="00187ED5">
              <w:rPr>
                <w:rFonts w:ascii="Times New Roman" w:hAnsi="Times New Roman"/>
                <w:color w:val="000000"/>
                <w:sz w:val="18"/>
                <w:szCs w:val="18"/>
                <w:lang w:eastAsia="cs-CZ"/>
              </w:rPr>
              <w:t>CZ.1.06/3.4.00/11.07834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94377" w:rsidRPr="00187ED5" w:rsidRDefault="00E94377" w:rsidP="006543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cs-CZ"/>
              </w:rPr>
            </w:pPr>
            <w:r w:rsidRPr="00187ED5">
              <w:rPr>
                <w:rFonts w:ascii="Times New Roman" w:hAnsi="Times New Roman"/>
                <w:color w:val="000000"/>
                <w:sz w:val="18"/>
                <w:szCs w:val="18"/>
                <w:lang w:eastAsia="cs-CZ"/>
              </w:rPr>
              <w:t>Ministerstvo vnitra-generální ředitelství Hasičského záchranného sboru České republiky</w:t>
            </w:r>
          </w:p>
        </w:tc>
      </w:tr>
      <w:tr w:rsidR="00E94377" w:rsidRPr="00187ED5" w:rsidTr="00654394">
        <w:trPr>
          <w:trHeight w:val="553"/>
          <w:jc w:val="center"/>
        </w:trPr>
        <w:tc>
          <w:tcPr>
            <w:tcW w:w="4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4377" w:rsidRPr="00187ED5" w:rsidRDefault="00E94377" w:rsidP="006543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cs-CZ"/>
              </w:rPr>
            </w:pPr>
            <w:r w:rsidRPr="00187ED5">
              <w:rPr>
                <w:rFonts w:ascii="Times New Roman" w:hAnsi="Times New Roman"/>
                <w:color w:val="000000"/>
                <w:sz w:val="18"/>
                <w:szCs w:val="18"/>
                <w:lang w:eastAsia="cs-CZ"/>
              </w:rPr>
              <w:t>Krajský standardizovaný projekt Hasičského záchranného sboru Středočeského kraje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94377" w:rsidRPr="00187ED5" w:rsidRDefault="00E94377" w:rsidP="006543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cs-CZ"/>
              </w:rPr>
            </w:pPr>
            <w:r w:rsidRPr="00187ED5">
              <w:rPr>
                <w:rFonts w:ascii="Times New Roman" w:hAnsi="Times New Roman"/>
                <w:color w:val="000000"/>
                <w:sz w:val="18"/>
                <w:szCs w:val="18"/>
                <w:lang w:eastAsia="cs-CZ"/>
              </w:rPr>
              <w:t>CZ.1.06./3.4.00/11.07810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94377" w:rsidRPr="00187ED5" w:rsidRDefault="00E94377" w:rsidP="006543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cs-CZ"/>
              </w:rPr>
            </w:pPr>
            <w:r w:rsidRPr="00187ED5">
              <w:rPr>
                <w:rFonts w:ascii="Times New Roman" w:hAnsi="Times New Roman"/>
                <w:color w:val="000000"/>
                <w:sz w:val="18"/>
                <w:szCs w:val="18"/>
                <w:lang w:eastAsia="cs-CZ"/>
              </w:rPr>
              <w:t>Hasičský záchranný sbor Středočeského kraje</w:t>
            </w:r>
          </w:p>
        </w:tc>
      </w:tr>
      <w:tr w:rsidR="00E94377" w:rsidRPr="00187ED5" w:rsidTr="00654394">
        <w:trPr>
          <w:trHeight w:val="575"/>
          <w:jc w:val="center"/>
        </w:trPr>
        <w:tc>
          <w:tcPr>
            <w:tcW w:w="4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4377" w:rsidRPr="00187ED5" w:rsidRDefault="00E94377" w:rsidP="006543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cs-CZ"/>
              </w:rPr>
            </w:pPr>
            <w:r w:rsidRPr="00187ED5">
              <w:rPr>
                <w:rFonts w:ascii="Times New Roman" w:hAnsi="Times New Roman"/>
                <w:color w:val="000000"/>
                <w:sz w:val="18"/>
                <w:szCs w:val="18"/>
                <w:lang w:eastAsia="cs-CZ"/>
              </w:rPr>
              <w:t>Krajský standardizovaný projekt Hasičského záchranného sboru Jihočeského kraje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94377" w:rsidRPr="00187ED5" w:rsidRDefault="00E94377" w:rsidP="006543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cs-CZ"/>
              </w:rPr>
            </w:pPr>
            <w:r w:rsidRPr="00187ED5">
              <w:rPr>
                <w:rFonts w:ascii="Times New Roman" w:hAnsi="Times New Roman"/>
                <w:color w:val="000000"/>
                <w:sz w:val="18"/>
                <w:szCs w:val="18"/>
                <w:lang w:eastAsia="cs-CZ"/>
              </w:rPr>
              <w:t>CZ.1.06./3.4.00/11.07793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94377" w:rsidRPr="00187ED5" w:rsidRDefault="00E94377" w:rsidP="006543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cs-CZ"/>
              </w:rPr>
            </w:pPr>
            <w:r w:rsidRPr="00187ED5">
              <w:rPr>
                <w:rFonts w:ascii="Times New Roman" w:hAnsi="Times New Roman"/>
                <w:color w:val="000000"/>
                <w:sz w:val="18"/>
                <w:szCs w:val="18"/>
                <w:lang w:eastAsia="cs-CZ"/>
              </w:rPr>
              <w:t>Hasičský záchranný sbor Jihočeského kraje</w:t>
            </w:r>
          </w:p>
        </w:tc>
      </w:tr>
      <w:tr w:rsidR="00E94377" w:rsidRPr="00187ED5" w:rsidTr="00654394">
        <w:trPr>
          <w:trHeight w:val="556"/>
          <w:jc w:val="center"/>
        </w:trPr>
        <w:tc>
          <w:tcPr>
            <w:tcW w:w="4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4377" w:rsidRPr="00187ED5" w:rsidRDefault="00E94377" w:rsidP="006543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cs-CZ"/>
              </w:rPr>
            </w:pPr>
            <w:r w:rsidRPr="00187ED5">
              <w:rPr>
                <w:rFonts w:ascii="Times New Roman" w:hAnsi="Times New Roman"/>
                <w:color w:val="000000"/>
                <w:sz w:val="18"/>
                <w:szCs w:val="18"/>
                <w:lang w:eastAsia="cs-CZ"/>
              </w:rPr>
              <w:t>Krajský standardizovaný projekt Hasičského záchranného sboru Plzeňského kraje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94377" w:rsidRPr="00187ED5" w:rsidRDefault="00E94377" w:rsidP="006543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cs-CZ"/>
              </w:rPr>
            </w:pPr>
            <w:r w:rsidRPr="00187ED5">
              <w:rPr>
                <w:rFonts w:ascii="Times New Roman" w:hAnsi="Times New Roman"/>
                <w:color w:val="000000"/>
                <w:sz w:val="18"/>
                <w:szCs w:val="18"/>
                <w:lang w:eastAsia="cs-CZ"/>
              </w:rPr>
              <w:t>CZ.1.06./3.4.00/11.07789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94377" w:rsidRPr="00187ED5" w:rsidRDefault="00E94377" w:rsidP="006543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cs-CZ"/>
              </w:rPr>
            </w:pPr>
            <w:r w:rsidRPr="00187ED5">
              <w:rPr>
                <w:rFonts w:ascii="Times New Roman" w:hAnsi="Times New Roman"/>
                <w:color w:val="000000"/>
                <w:sz w:val="18"/>
                <w:szCs w:val="18"/>
                <w:lang w:eastAsia="cs-CZ"/>
              </w:rPr>
              <w:t>Hasičský záchranný sbor Plzeňského kraje</w:t>
            </w:r>
          </w:p>
        </w:tc>
      </w:tr>
      <w:tr w:rsidR="00E94377" w:rsidRPr="00187ED5" w:rsidTr="00654394">
        <w:trPr>
          <w:trHeight w:val="549"/>
          <w:jc w:val="center"/>
        </w:trPr>
        <w:tc>
          <w:tcPr>
            <w:tcW w:w="4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4377" w:rsidRPr="00187ED5" w:rsidRDefault="00E94377" w:rsidP="006543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cs-CZ"/>
              </w:rPr>
            </w:pPr>
            <w:r w:rsidRPr="00187ED5">
              <w:rPr>
                <w:rFonts w:ascii="Times New Roman" w:hAnsi="Times New Roman"/>
                <w:color w:val="000000"/>
                <w:sz w:val="18"/>
                <w:szCs w:val="18"/>
                <w:lang w:eastAsia="cs-CZ"/>
              </w:rPr>
              <w:t>Krajský standardizovaný projekt Hasičského záchranného sboru Karlovarského kraje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94377" w:rsidRPr="00187ED5" w:rsidRDefault="00E94377" w:rsidP="006543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cs-CZ"/>
              </w:rPr>
            </w:pPr>
            <w:r w:rsidRPr="00187ED5">
              <w:rPr>
                <w:rFonts w:ascii="Times New Roman" w:hAnsi="Times New Roman"/>
                <w:color w:val="000000"/>
                <w:sz w:val="18"/>
                <w:szCs w:val="18"/>
                <w:lang w:eastAsia="cs-CZ"/>
              </w:rPr>
              <w:t>CZ.1.06./3.4.00/11.07768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94377" w:rsidRPr="00187ED5" w:rsidRDefault="00E94377" w:rsidP="006543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cs-CZ"/>
              </w:rPr>
            </w:pPr>
            <w:r w:rsidRPr="00187ED5">
              <w:rPr>
                <w:rFonts w:ascii="Times New Roman" w:hAnsi="Times New Roman"/>
                <w:color w:val="000000"/>
                <w:sz w:val="18"/>
                <w:szCs w:val="18"/>
                <w:lang w:eastAsia="cs-CZ"/>
              </w:rPr>
              <w:t>Hasičský záchranný sbor Karlovarského kraje</w:t>
            </w:r>
          </w:p>
        </w:tc>
      </w:tr>
      <w:tr w:rsidR="00E94377" w:rsidRPr="00187ED5" w:rsidTr="00654394">
        <w:trPr>
          <w:trHeight w:val="558"/>
          <w:jc w:val="center"/>
        </w:trPr>
        <w:tc>
          <w:tcPr>
            <w:tcW w:w="4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4377" w:rsidRPr="00187ED5" w:rsidRDefault="00E94377" w:rsidP="006543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cs-CZ"/>
              </w:rPr>
            </w:pPr>
            <w:r w:rsidRPr="00187ED5">
              <w:rPr>
                <w:rFonts w:ascii="Times New Roman" w:hAnsi="Times New Roman"/>
                <w:color w:val="000000"/>
                <w:sz w:val="18"/>
                <w:szCs w:val="18"/>
                <w:lang w:eastAsia="cs-CZ"/>
              </w:rPr>
              <w:t>Krajský standardizovaný projekt Hasičského záchranného sboru Ústeckého kraje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94377" w:rsidRPr="00187ED5" w:rsidRDefault="00E94377" w:rsidP="006543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cs-CZ"/>
              </w:rPr>
            </w:pPr>
            <w:r w:rsidRPr="00187ED5">
              <w:rPr>
                <w:rFonts w:ascii="Times New Roman" w:hAnsi="Times New Roman"/>
                <w:color w:val="000000"/>
                <w:sz w:val="18"/>
                <w:szCs w:val="18"/>
                <w:lang w:eastAsia="cs-CZ"/>
              </w:rPr>
              <w:t>CZ.1.06./3.4.00/11.07761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94377" w:rsidRPr="00187ED5" w:rsidRDefault="00E94377" w:rsidP="006543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cs-CZ"/>
              </w:rPr>
            </w:pPr>
            <w:r w:rsidRPr="00187ED5">
              <w:rPr>
                <w:rFonts w:ascii="Times New Roman" w:hAnsi="Times New Roman"/>
                <w:color w:val="000000"/>
                <w:sz w:val="18"/>
                <w:szCs w:val="18"/>
                <w:lang w:eastAsia="cs-CZ"/>
              </w:rPr>
              <w:t>Hasičský záchranný sbor Ústeckého kraje</w:t>
            </w:r>
          </w:p>
        </w:tc>
      </w:tr>
      <w:tr w:rsidR="00E94377" w:rsidRPr="00187ED5" w:rsidTr="00654394">
        <w:trPr>
          <w:trHeight w:val="565"/>
          <w:jc w:val="center"/>
        </w:trPr>
        <w:tc>
          <w:tcPr>
            <w:tcW w:w="4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4377" w:rsidRPr="00187ED5" w:rsidRDefault="00E94377" w:rsidP="006543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cs-CZ"/>
              </w:rPr>
            </w:pPr>
            <w:r w:rsidRPr="00187ED5">
              <w:rPr>
                <w:rFonts w:ascii="Times New Roman" w:hAnsi="Times New Roman"/>
                <w:color w:val="000000"/>
                <w:sz w:val="18"/>
                <w:szCs w:val="18"/>
                <w:lang w:eastAsia="cs-CZ"/>
              </w:rPr>
              <w:t>Krajský standardizovaný projekt Hasičského záchranného sboru Libereckého kraje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94377" w:rsidRPr="00187ED5" w:rsidRDefault="00E94377" w:rsidP="006543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cs-CZ"/>
              </w:rPr>
            </w:pPr>
            <w:r w:rsidRPr="00187ED5">
              <w:rPr>
                <w:rFonts w:ascii="Times New Roman" w:hAnsi="Times New Roman"/>
                <w:color w:val="000000"/>
                <w:sz w:val="18"/>
                <w:szCs w:val="18"/>
                <w:lang w:eastAsia="cs-CZ"/>
              </w:rPr>
              <w:t>CZ.1.06./3.4.00/11.07820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94377" w:rsidRPr="00187ED5" w:rsidRDefault="00E94377" w:rsidP="006543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cs-CZ"/>
              </w:rPr>
            </w:pPr>
            <w:r w:rsidRPr="00187ED5">
              <w:rPr>
                <w:rFonts w:ascii="Times New Roman" w:hAnsi="Times New Roman"/>
                <w:color w:val="000000"/>
                <w:sz w:val="18"/>
                <w:szCs w:val="18"/>
                <w:lang w:eastAsia="cs-CZ"/>
              </w:rPr>
              <w:t>Hasičský záchranný sbor Libereckého kraje</w:t>
            </w:r>
          </w:p>
        </w:tc>
      </w:tr>
      <w:tr w:rsidR="00E94377" w:rsidRPr="00187ED5" w:rsidTr="00654394">
        <w:trPr>
          <w:trHeight w:val="546"/>
          <w:jc w:val="center"/>
        </w:trPr>
        <w:tc>
          <w:tcPr>
            <w:tcW w:w="4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4377" w:rsidRPr="00187ED5" w:rsidRDefault="00E94377" w:rsidP="006543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cs-CZ"/>
              </w:rPr>
            </w:pPr>
            <w:r w:rsidRPr="00187ED5">
              <w:rPr>
                <w:rFonts w:ascii="Times New Roman" w:hAnsi="Times New Roman"/>
                <w:color w:val="000000"/>
                <w:sz w:val="18"/>
                <w:szCs w:val="18"/>
                <w:lang w:eastAsia="cs-CZ"/>
              </w:rPr>
              <w:t>Krajský standardizovaný projekt Hasičského záchranného sboru Královéhradeckého kraje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94377" w:rsidRPr="00187ED5" w:rsidRDefault="00E94377" w:rsidP="006543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cs-CZ"/>
              </w:rPr>
            </w:pPr>
            <w:r w:rsidRPr="00187ED5">
              <w:rPr>
                <w:rFonts w:ascii="Times New Roman" w:hAnsi="Times New Roman"/>
                <w:color w:val="000000"/>
                <w:sz w:val="18"/>
                <w:szCs w:val="18"/>
                <w:lang w:eastAsia="cs-CZ"/>
              </w:rPr>
              <w:t>CZ.1.06./3.4.00/11.07811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94377" w:rsidRPr="00187ED5" w:rsidRDefault="00E94377" w:rsidP="006543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cs-CZ"/>
              </w:rPr>
            </w:pPr>
            <w:r w:rsidRPr="00187ED5">
              <w:rPr>
                <w:rFonts w:ascii="Times New Roman" w:hAnsi="Times New Roman"/>
                <w:color w:val="000000"/>
                <w:sz w:val="18"/>
                <w:szCs w:val="18"/>
                <w:lang w:eastAsia="cs-CZ"/>
              </w:rPr>
              <w:t>Hasičský záchranný sbor Královéhradeckého kraje</w:t>
            </w:r>
          </w:p>
        </w:tc>
      </w:tr>
      <w:tr w:rsidR="00E94377" w:rsidRPr="00187ED5" w:rsidTr="00654394">
        <w:trPr>
          <w:trHeight w:val="553"/>
          <w:jc w:val="center"/>
        </w:trPr>
        <w:tc>
          <w:tcPr>
            <w:tcW w:w="4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4377" w:rsidRPr="00187ED5" w:rsidRDefault="00E94377" w:rsidP="006543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cs-CZ"/>
              </w:rPr>
            </w:pPr>
            <w:r w:rsidRPr="00187ED5">
              <w:rPr>
                <w:rFonts w:ascii="Times New Roman" w:hAnsi="Times New Roman"/>
                <w:color w:val="000000"/>
                <w:sz w:val="18"/>
                <w:szCs w:val="18"/>
                <w:lang w:eastAsia="cs-CZ"/>
              </w:rPr>
              <w:t>Krajský standardizovaný projekt Hasičského záchranného sboru Pardubického kraje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94377" w:rsidRPr="00187ED5" w:rsidRDefault="00E94377" w:rsidP="006543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cs-CZ"/>
              </w:rPr>
            </w:pPr>
            <w:r w:rsidRPr="00187ED5">
              <w:rPr>
                <w:rFonts w:ascii="Times New Roman" w:hAnsi="Times New Roman"/>
                <w:color w:val="000000"/>
                <w:sz w:val="18"/>
                <w:szCs w:val="18"/>
                <w:lang w:eastAsia="cs-CZ"/>
              </w:rPr>
              <w:t>CZ.1.06./3.4.00/11.07812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94377" w:rsidRPr="00187ED5" w:rsidRDefault="00E94377" w:rsidP="006543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cs-CZ"/>
              </w:rPr>
            </w:pPr>
            <w:r w:rsidRPr="00187ED5">
              <w:rPr>
                <w:rFonts w:ascii="Times New Roman" w:hAnsi="Times New Roman"/>
                <w:color w:val="000000"/>
                <w:sz w:val="18"/>
                <w:szCs w:val="18"/>
                <w:lang w:eastAsia="cs-CZ"/>
              </w:rPr>
              <w:t>Hasičský záchranný sbor Pardubického kraje</w:t>
            </w:r>
          </w:p>
        </w:tc>
      </w:tr>
      <w:tr w:rsidR="00E94377" w:rsidRPr="00187ED5" w:rsidTr="00654394">
        <w:trPr>
          <w:trHeight w:val="575"/>
          <w:jc w:val="center"/>
        </w:trPr>
        <w:tc>
          <w:tcPr>
            <w:tcW w:w="4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4377" w:rsidRPr="00187ED5" w:rsidRDefault="00E94377" w:rsidP="006543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cs-CZ"/>
              </w:rPr>
            </w:pPr>
            <w:r w:rsidRPr="00187ED5">
              <w:rPr>
                <w:rFonts w:ascii="Times New Roman" w:hAnsi="Times New Roman"/>
                <w:color w:val="000000"/>
                <w:sz w:val="18"/>
                <w:szCs w:val="18"/>
                <w:lang w:eastAsia="cs-CZ"/>
              </w:rPr>
              <w:t>Krajský standardizovaný projekt Hasičského záchranného sboru Kraje Vysočina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94377" w:rsidRPr="00187ED5" w:rsidRDefault="00E94377" w:rsidP="006543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cs-CZ"/>
              </w:rPr>
            </w:pPr>
            <w:r w:rsidRPr="00187ED5">
              <w:rPr>
                <w:rFonts w:ascii="Times New Roman" w:hAnsi="Times New Roman"/>
                <w:color w:val="000000"/>
                <w:sz w:val="18"/>
                <w:szCs w:val="18"/>
                <w:lang w:eastAsia="cs-CZ"/>
              </w:rPr>
              <w:t>CZ.1.06./3.4.00/11.07780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94377" w:rsidRPr="00187ED5" w:rsidRDefault="00E94377" w:rsidP="006543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cs-CZ"/>
              </w:rPr>
            </w:pPr>
            <w:r w:rsidRPr="00187ED5">
              <w:rPr>
                <w:rFonts w:ascii="Times New Roman" w:hAnsi="Times New Roman"/>
                <w:color w:val="000000"/>
                <w:sz w:val="18"/>
                <w:szCs w:val="18"/>
                <w:lang w:eastAsia="cs-CZ"/>
              </w:rPr>
              <w:t>Hasičský záchranný sbor Kraje Vysočina</w:t>
            </w:r>
          </w:p>
        </w:tc>
      </w:tr>
      <w:tr w:rsidR="00E94377" w:rsidRPr="00187ED5" w:rsidTr="00654394">
        <w:trPr>
          <w:trHeight w:val="548"/>
          <w:jc w:val="center"/>
        </w:trPr>
        <w:tc>
          <w:tcPr>
            <w:tcW w:w="4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4377" w:rsidRPr="00187ED5" w:rsidRDefault="00E94377" w:rsidP="006543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cs-CZ"/>
              </w:rPr>
            </w:pPr>
            <w:r w:rsidRPr="00187ED5">
              <w:rPr>
                <w:rFonts w:ascii="Times New Roman" w:hAnsi="Times New Roman"/>
                <w:color w:val="000000"/>
                <w:sz w:val="18"/>
                <w:szCs w:val="18"/>
                <w:lang w:eastAsia="cs-CZ"/>
              </w:rPr>
              <w:t>Krajský standardizovaný projekt Hasičského záchranného sboru Jihomoravského kraje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94377" w:rsidRPr="00187ED5" w:rsidRDefault="00E94377" w:rsidP="006543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cs-CZ"/>
              </w:rPr>
            </w:pPr>
            <w:r w:rsidRPr="00187ED5">
              <w:rPr>
                <w:rFonts w:ascii="Times New Roman" w:hAnsi="Times New Roman"/>
                <w:color w:val="000000"/>
                <w:sz w:val="18"/>
                <w:szCs w:val="18"/>
                <w:lang w:eastAsia="cs-CZ"/>
              </w:rPr>
              <w:t>CZ.1.06./3.4.00/11.07817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94377" w:rsidRPr="00187ED5" w:rsidRDefault="00E94377" w:rsidP="006543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cs-CZ"/>
              </w:rPr>
            </w:pPr>
            <w:r w:rsidRPr="00187ED5">
              <w:rPr>
                <w:rFonts w:ascii="Times New Roman" w:hAnsi="Times New Roman"/>
                <w:color w:val="000000"/>
                <w:sz w:val="18"/>
                <w:szCs w:val="18"/>
                <w:lang w:eastAsia="cs-CZ"/>
              </w:rPr>
              <w:t>Hasičský záchranný sbor Jihomoravského kraje</w:t>
            </w:r>
          </w:p>
        </w:tc>
      </w:tr>
      <w:tr w:rsidR="00E94377" w:rsidRPr="00187ED5" w:rsidTr="00654394">
        <w:trPr>
          <w:trHeight w:val="501"/>
          <w:jc w:val="center"/>
        </w:trPr>
        <w:tc>
          <w:tcPr>
            <w:tcW w:w="4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4377" w:rsidRPr="00187ED5" w:rsidRDefault="00E94377" w:rsidP="006543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cs-CZ"/>
              </w:rPr>
            </w:pPr>
            <w:r w:rsidRPr="00187ED5">
              <w:rPr>
                <w:rFonts w:ascii="Times New Roman" w:hAnsi="Times New Roman"/>
                <w:color w:val="000000"/>
                <w:sz w:val="18"/>
                <w:szCs w:val="18"/>
                <w:lang w:eastAsia="cs-CZ"/>
              </w:rPr>
              <w:t>Krajský standardizovaný projekt Hasičského záchranného sboru Zlínského kraje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94377" w:rsidRPr="00187ED5" w:rsidRDefault="00E94377" w:rsidP="006543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cs-CZ"/>
              </w:rPr>
            </w:pPr>
            <w:r w:rsidRPr="00187ED5">
              <w:rPr>
                <w:rFonts w:ascii="Times New Roman" w:hAnsi="Times New Roman"/>
                <w:color w:val="000000"/>
                <w:sz w:val="18"/>
                <w:szCs w:val="18"/>
                <w:lang w:eastAsia="cs-CZ"/>
              </w:rPr>
              <w:t>CZ.1.06./3.4.00/11.07769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94377" w:rsidRPr="00187ED5" w:rsidRDefault="00E94377" w:rsidP="006543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cs-CZ"/>
              </w:rPr>
            </w:pPr>
            <w:r w:rsidRPr="00187ED5">
              <w:rPr>
                <w:rFonts w:ascii="Times New Roman" w:hAnsi="Times New Roman"/>
                <w:color w:val="000000"/>
                <w:sz w:val="18"/>
                <w:szCs w:val="18"/>
                <w:lang w:eastAsia="cs-CZ"/>
              </w:rPr>
              <w:t>Hasičský záchranný sbor Zlínského kraje</w:t>
            </w:r>
          </w:p>
        </w:tc>
      </w:tr>
      <w:tr w:rsidR="00E94377" w:rsidRPr="00187ED5" w:rsidTr="00654394">
        <w:trPr>
          <w:trHeight w:val="564"/>
          <w:jc w:val="center"/>
        </w:trPr>
        <w:tc>
          <w:tcPr>
            <w:tcW w:w="4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4377" w:rsidRPr="00187ED5" w:rsidRDefault="00E94377" w:rsidP="006543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cs-CZ"/>
              </w:rPr>
            </w:pPr>
            <w:r w:rsidRPr="00187ED5">
              <w:rPr>
                <w:rFonts w:ascii="Times New Roman" w:hAnsi="Times New Roman"/>
                <w:color w:val="000000"/>
                <w:sz w:val="18"/>
                <w:szCs w:val="18"/>
                <w:lang w:eastAsia="cs-CZ"/>
              </w:rPr>
              <w:t>Krajský standardizovaný projekt Hasičského záchranného sboru Olomouckého kraje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94377" w:rsidRPr="00187ED5" w:rsidRDefault="00E94377" w:rsidP="006543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cs-CZ"/>
              </w:rPr>
            </w:pPr>
            <w:r w:rsidRPr="00187ED5">
              <w:rPr>
                <w:rFonts w:ascii="Times New Roman" w:hAnsi="Times New Roman"/>
                <w:color w:val="000000"/>
                <w:sz w:val="18"/>
                <w:szCs w:val="18"/>
                <w:lang w:eastAsia="cs-CZ"/>
              </w:rPr>
              <w:t>CZ.1.06./3.4.00/11.07760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94377" w:rsidRPr="00187ED5" w:rsidRDefault="00E94377" w:rsidP="006543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cs-CZ"/>
              </w:rPr>
            </w:pPr>
            <w:r w:rsidRPr="00187ED5">
              <w:rPr>
                <w:rFonts w:ascii="Times New Roman" w:hAnsi="Times New Roman"/>
                <w:color w:val="000000"/>
                <w:sz w:val="18"/>
                <w:szCs w:val="18"/>
                <w:lang w:eastAsia="cs-CZ"/>
              </w:rPr>
              <w:t>Hasičský záchranný sbor Olomouckého kraje</w:t>
            </w:r>
          </w:p>
        </w:tc>
      </w:tr>
      <w:tr w:rsidR="00E94377" w:rsidRPr="00187ED5" w:rsidTr="00654394">
        <w:trPr>
          <w:trHeight w:val="528"/>
          <w:jc w:val="center"/>
        </w:trPr>
        <w:tc>
          <w:tcPr>
            <w:tcW w:w="4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4377" w:rsidRPr="00187ED5" w:rsidRDefault="00E94377" w:rsidP="006543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cs-CZ"/>
              </w:rPr>
            </w:pPr>
            <w:r w:rsidRPr="00187ED5">
              <w:rPr>
                <w:rFonts w:ascii="Times New Roman" w:hAnsi="Times New Roman"/>
                <w:color w:val="000000"/>
                <w:sz w:val="18"/>
                <w:szCs w:val="18"/>
                <w:lang w:eastAsia="cs-CZ"/>
              </w:rPr>
              <w:t>Krajský standardizovaný projekt Hasičského záchranného sboru Moravskoslezského kraje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94377" w:rsidRPr="00187ED5" w:rsidRDefault="00E94377" w:rsidP="006543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cs-CZ"/>
              </w:rPr>
            </w:pPr>
            <w:r w:rsidRPr="00187ED5">
              <w:rPr>
                <w:rFonts w:ascii="Times New Roman" w:hAnsi="Times New Roman"/>
                <w:color w:val="000000"/>
                <w:sz w:val="18"/>
                <w:szCs w:val="18"/>
                <w:lang w:eastAsia="cs-CZ"/>
              </w:rPr>
              <w:t>CZ.1.06./3.4.00/11.07821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94377" w:rsidRPr="00187ED5" w:rsidRDefault="00E94377" w:rsidP="006543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cs-CZ"/>
              </w:rPr>
            </w:pPr>
            <w:r w:rsidRPr="00187ED5">
              <w:rPr>
                <w:rFonts w:ascii="Times New Roman" w:hAnsi="Times New Roman"/>
                <w:color w:val="000000"/>
                <w:sz w:val="18"/>
                <w:szCs w:val="18"/>
                <w:lang w:eastAsia="cs-CZ"/>
              </w:rPr>
              <w:t>Hasičský záchranný sbor Moravskoslezského kraje</w:t>
            </w:r>
          </w:p>
        </w:tc>
      </w:tr>
    </w:tbl>
    <w:p w:rsidR="00E94377" w:rsidRPr="00654394" w:rsidRDefault="00E94377" w:rsidP="00654394">
      <w:pPr>
        <w:spacing w:after="120" w:line="240" w:lineRule="auto"/>
        <w:ind w:right="-62"/>
        <w:jc w:val="both"/>
        <w:rPr>
          <w:rFonts w:ascii="Times New Roman" w:hAnsi="Times New Roman"/>
          <w:sz w:val="24"/>
          <w:szCs w:val="24"/>
        </w:rPr>
      </w:pPr>
    </w:p>
    <w:p w:rsidR="00E94377" w:rsidRPr="004B520B" w:rsidRDefault="00E94377" w:rsidP="00654394">
      <w:pPr>
        <w:spacing w:after="120" w:line="240" w:lineRule="auto"/>
        <w:ind w:left="-567" w:right="-567"/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Více o projektech programu IS IZS</w:t>
      </w:r>
      <w:r w:rsidRPr="004B520B">
        <w:rPr>
          <w:rFonts w:ascii="Times New Roman" w:hAnsi="Times New Roman"/>
          <w:sz w:val="24"/>
          <w:szCs w:val="24"/>
          <w:u w:val="single"/>
        </w:rPr>
        <w:t>:</w:t>
      </w:r>
    </w:p>
    <w:p w:rsidR="00E94377" w:rsidRPr="00CC0DA5" w:rsidRDefault="00E94377" w:rsidP="00654394">
      <w:pPr>
        <w:spacing w:after="120" w:line="240" w:lineRule="auto"/>
        <w:ind w:left="-567" w:right="-567"/>
        <w:jc w:val="both"/>
        <w:rPr>
          <w:rFonts w:ascii="Times New Roman" w:hAnsi="Times New Roman"/>
          <w:sz w:val="24"/>
          <w:szCs w:val="24"/>
        </w:rPr>
      </w:pPr>
      <w:r w:rsidRPr="00CC0DA5">
        <w:rPr>
          <w:rFonts w:ascii="Times New Roman" w:hAnsi="Times New Roman"/>
          <w:sz w:val="24"/>
          <w:szCs w:val="24"/>
        </w:rPr>
        <w:t>http://www.hzscr.cz/clanek/jednotna-uroven-informacnich-systemu-operacniho-rizeni-a-modernizace-technologii-pro-prijem-tisnoveho-volani-zakladnich-slozek-integrovaneho-zachranneho-systemu-402999.aspx</w:t>
      </w:r>
    </w:p>
    <w:p w:rsidR="00E94377" w:rsidRPr="00CC0DA5" w:rsidRDefault="00E94377" w:rsidP="00654394">
      <w:pPr>
        <w:spacing w:after="120" w:line="240" w:lineRule="auto"/>
        <w:ind w:left="-567" w:right="-567"/>
        <w:jc w:val="both"/>
        <w:rPr>
          <w:rFonts w:ascii="Times New Roman" w:hAnsi="Times New Roman"/>
          <w:sz w:val="24"/>
          <w:szCs w:val="24"/>
          <w:u w:val="single"/>
        </w:rPr>
      </w:pPr>
      <w:hyperlink r:id="rId8" w:history="1">
        <w:r w:rsidRPr="00CC0DA5">
          <w:rPr>
            <w:rFonts w:ascii="Times New Roman" w:hAnsi="Times New Roman"/>
            <w:sz w:val="24"/>
            <w:szCs w:val="24"/>
          </w:rPr>
          <w:t>http://is-izs.izscr.cz/</w:t>
        </w:r>
      </w:hyperlink>
    </w:p>
    <w:p w:rsidR="00E94377" w:rsidRDefault="00E94377" w:rsidP="006B1FEA">
      <w:pPr>
        <w:spacing w:after="120"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</w:p>
    <w:p w:rsidR="00E94377" w:rsidRPr="00CF2A13" w:rsidRDefault="00E94377" w:rsidP="00654394">
      <w:pPr>
        <w:spacing w:after="120" w:line="240" w:lineRule="auto"/>
        <w:ind w:left="-567" w:right="-567"/>
        <w:jc w:val="both"/>
        <w:rPr>
          <w:rFonts w:ascii="Times New Roman" w:hAnsi="Times New Roman"/>
          <w:sz w:val="24"/>
          <w:szCs w:val="24"/>
          <w:u w:val="single"/>
        </w:rPr>
      </w:pPr>
      <w:r w:rsidRPr="00CF2A13">
        <w:rPr>
          <w:rFonts w:ascii="Times New Roman" w:hAnsi="Times New Roman"/>
          <w:sz w:val="24"/>
          <w:szCs w:val="24"/>
          <w:u w:val="single"/>
        </w:rPr>
        <w:t>Více o Integrovaném operačním programu:</w:t>
      </w:r>
    </w:p>
    <w:p w:rsidR="00E94377" w:rsidRDefault="00E94377" w:rsidP="00654394">
      <w:pPr>
        <w:spacing w:after="120" w:line="240" w:lineRule="auto"/>
        <w:ind w:left="-567" w:right="-567"/>
        <w:jc w:val="both"/>
        <w:rPr>
          <w:rFonts w:ascii="Times New Roman" w:hAnsi="Times New Roman"/>
          <w:sz w:val="24"/>
          <w:szCs w:val="24"/>
        </w:rPr>
      </w:pPr>
      <w:hyperlink r:id="rId9" w:history="1">
        <w:r w:rsidRPr="00CF2A13">
          <w:rPr>
            <w:rFonts w:ascii="Times New Roman" w:hAnsi="Times New Roman"/>
            <w:sz w:val="24"/>
            <w:szCs w:val="24"/>
          </w:rPr>
          <w:t>www.strukturalni-fondy.cz/iop</w:t>
        </w:r>
      </w:hyperlink>
      <w:r w:rsidRPr="00F96167">
        <w:rPr>
          <w:rFonts w:ascii="Times New Roman" w:hAnsi="Times New Roman"/>
          <w:sz w:val="24"/>
          <w:szCs w:val="24"/>
        </w:rPr>
        <w:t xml:space="preserve"> </w:t>
      </w:r>
    </w:p>
    <w:p w:rsidR="00E94377" w:rsidRDefault="00E94377" w:rsidP="00654394">
      <w:pPr>
        <w:spacing w:after="120" w:line="240" w:lineRule="auto"/>
        <w:ind w:left="-567" w:right="-567"/>
        <w:jc w:val="both"/>
        <w:rPr>
          <w:rFonts w:ascii="Times New Roman" w:hAnsi="Times New Roman"/>
          <w:sz w:val="24"/>
          <w:szCs w:val="24"/>
        </w:rPr>
      </w:pPr>
      <w:r>
        <w:rPr>
          <w:noProof/>
          <w:lang w:eastAsia="cs-CZ"/>
        </w:rPr>
        <w:pict>
          <v:shape id="obrázek 3" o:spid="_x0000_s1029" type="#_x0000_t75" alt="znak maly na TZ" style="position:absolute;left:0;text-align:left;margin-left:429.4pt;margin-top:631.95pt;width:36.85pt;height:52.1pt;z-index:251657216;visibility:visible;mso-position-horizontal-relative:margin;mso-position-vertical-relative:margin">
            <v:imagedata r:id="rId10" o:title=""/>
            <w10:wrap type="square" anchorx="margin" anchory="margin"/>
          </v:shape>
        </w:pict>
      </w:r>
    </w:p>
    <w:sectPr w:rsidR="00E94377" w:rsidSect="00654394">
      <w:headerReference w:type="default" r:id="rId11"/>
      <w:pgSz w:w="11906" w:h="16838"/>
      <w:pgMar w:top="993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94377" w:rsidRDefault="00E94377" w:rsidP="00B50932">
      <w:pPr>
        <w:spacing w:after="0" w:line="240" w:lineRule="auto"/>
      </w:pPr>
      <w:r>
        <w:separator/>
      </w:r>
    </w:p>
  </w:endnote>
  <w:endnote w:type="continuationSeparator" w:id="0">
    <w:p w:rsidR="00E94377" w:rsidRDefault="00E94377" w:rsidP="00B509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Avenir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94377" w:rsidRDefault="00E94377" w:rsidP="00B50932">
      <w:pPr>
        <w:spacing w:after="0" w:line="240" w:lineRule="auto"/>
      </w:pPr>
      <w:r>
        <w:separator/>
      </w:r>
    </w:p>
  </w:footnote>
  <w:footnote w:type="continuationSeparator" w:id="0">
    <w:p w:rsidR="00E94377" w:rsidRDefault="00E94377" w:rsidP="00B509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4377" w:rsidRPr="00654394" w:rsidRDefault="00E94377">
    <w:pPr>
      <w:pStyle w:val="Header"/>
    </w:pPr>
    <w:r>
      <w:rPr>
        <w:noProof/>
        <w:lang w:eastAsia="cs-CZ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obrázek 16" o:spid="_x0000_s2049" type="#_x0000_t75" style="position:absolute;margin-left:389.65pt;margin-top:-18.6pt;width:102pt;height:28.5pt;z-index:-251658240;visibility:visible" wrapcoords="-159 0 -159 21032 21600 21032 21600 0 -159 0">
          <v:imagedata r:id="rId1" o:title=""/>
          <w10:wrap type="tight"/>
        </v:shape>
      </w:pict>
    </w:r>
    <w:r>
      <w:rPr>
        <w:noProof/>
        <w:lang w:eastAsia="cs-CZ"/>
      </w:rPr>
      <w:pict>
        <v:shape id="obrázek 1" o:spid="_x0000_s2050" type="#_x0000_t75" alt="logo IOP + EU + MMR - 1" style="position:absolute;margin-left:-49.85pt;margin-top:-25.65pt;width:418.1pt;height:42.75pt;z-index:-251659264;visibility:visible" wrapcoords="-39 0 -39 21221 21600 21221 21600 0 -39 0">
          <v:imagedata r:id="rId2" o:title=""/>
          <w10:wrap type="tight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357063"/>
    <w:multiLevelType w:val="multilevel"/>
    <w:tmpl w:val="A1B2B1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07334E4"/>
    <w:multiLevelType w:val="multilevel"/>
    <w:tmpl w:val="7AE28E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5E9069B"/>
    <w:multiLevelType w:val="multilevel"/>
    <w:tmpl w:val="4446C7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2947BBC"/>
    <w:multiLevelType w:val="multilevel"/>
    <w:tmpl w:val="5C245D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F0118"/>
    <w:rsid w:val="000E7000"/>
    <w:rsid w:val="001122A1"/>
    <w:rsid w:val="00187ED5"/>
    <w:rsid w:val="0034293A"/>
    <w:rsid w:val="003848AE"/>
    <w:rsid w:val="004015EE"/>
    <w:rsid w:val="00416992"/>
    <w:rsid w:val="004417A4"/>
    <w:rsid w:val="004B29A9"/>
    <w:rsid w:val="004B520B"/>
    <w:rsid w:val="0058452C"/>
    <w:rsid w:val="00654394"/>
    <w:rsid w:val="006A5E65"/>
    <w:rsid w:val="006B1FEA"/>
    <w:rsid w:val="006B44D8"/>
    <w:rsid w:val="006D7BA7"/>
    <w:rsid w:val="007C1960"/>
    <w:rsid w:val="0086626E"/>
    <w:rsid w:val="00877837"/>
    <w:rsid w:val="008D7F0C"/>
    <w:rsid w:val="00964C61"/>
    <w:rsid w:val="009B5278"/>
    <w:rsid w:val="009B5E4A"/>
    <w:rsid w:val="009E7BC6"/>
    <w:rsid w:val="009F5CB8"/>
    <w:rsid w:val="00A53FC5"/>
    <w:rsid w:val="00A74EA4"/>
    <w:rsid w:val="00AB112B"/>
    <w:rsid w:val="00AD4C35"/>
    <w:rsid w:val="00AF0118"/>
    <w:rsid w:val="00B05B16"/>
    <w:rsid w:val="00B50932"/>
    <w:rsid w:val="00B60182"/>
    <w:rsid w:val="00B8682A"/>
    <w:rsid w:val="00C86919"/>
    <w:rsid w:val="00CC0DA5"/>
    <w:rsid w:val="00CF2A13"/>
    <w:rsid w:val="00D145D1"/>
    <w:rsid w:val="00D44E52"/>
    <w:rsid w:val="00DA2D33"/>
    <w:rsid w:val="00E307B5"/>
    <w:rsid w:val="00E404FD"/>
    <w:rsid w:val="00E61B04"/>
    <w:rsid w:val="00E81CB9"/>
    <w:rsid w:val="00E94377"/>
    <w:rsid w:val="00F207D2"/>
    <w:rsid w:val="00F26096"/>
    <w:rsid w:val="00F96167"/>
    <w:rsid w:val="00FA4E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04FD"/>
    <w:pPr>
      <w:spacing w:after="200" w:line="276" w:lineRule="auto"/>
    </w:pPr>
    <w:rPr>
      <w:lang w:eastAsia="en-US"/>
    </w:rPr>
  </w:style>
  <w:style w:type="paragraph" w:styleId="Heading3">
    <w:name w:val="heading 3"/>
    <w:basedOn w:val="Normal"/>
    <w:link w:val="Heading3Char"/>
    <w:uiPriority w:val="99"/>
    <w:qFormat/>
    <w:rsid w:val="00CC0DA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cs-CZ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9"/>
    <w:locked/>
    <w:rsid w:val="00CC0DA5"/>
    <w:rPr>
      <w:rFonts w:ascii="Times New Roman" w:hAnsi="Times New Roman" w:cs="Times New Roman"/>
      <w:b/>
      <w:bCs/>
      <w:sz w:val="27"/>
      <w:szCs w:val="27"/>
      <w:lang w:eastAsia="cs-CZ"/>
    </w:rPr>
  </w:style>
  <w:style w:type="paragraph" w:styleId="Header">
    <w:name w:val="header"/>
    <w:basedOn w:val="Normal"/>
    <w:link w:val="HeaderChar"/>
    <w:uiPriority w:val="99"/>
    <w:rsid w:val="00B509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B50932"/>
    <w:rPr>
      <w:rFonts w:cs="Times New Roman"/>
    </w:rPr>
  </w:style>
  <w:style w:type="paragraph" w:styleId="Footer">
    <w:name w:val="footer"/>
    <w:basedOn w:val="Normal"/>
    <w:link w:val="FooterChar"/>
    <w:uiPriority w:val="99"/>
    <w:rsid w:val="00B509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B50932"/>
    <w:rPr>
      <w:rFonts w:cs="Times New Roman"/>
    </w:rPr>
  </w:style>
  <w:style w:type="character" w:customStyle="1" w:styleId="datalabel">
    <w:name w:val="datalabel"/>
    <w:basedOn w:val="DefaultParagraphFont"/>
    <w:uiPriority w:val="99"/>
    <w:rsid w:val="004B29A9"/>
    <w:rPr>
      <w:rFonts w:cs="Times New Roman"/>
    </w:rPr>
  </w:style>
  <w:style w:type="paragraph" w:styleId="NoSpacing">
    <w:name w:val="No Spacing"/>
    <w:uiPriority w:val="99"/>
    <w:qFormat/>
    <w:rsid w:val="00E307B5"/>
    <w:rPr>
      <w:lang w:eastAsia="en-US"/>
    </w:rPr>
  </w:style>
  <w:style w:type="character" w:styleId="Hyperlink">
    <w:name w:val="Hyperlink"/>
    <w:basedOn w:val="DefaultParagraphFont"/>
    <w:uiPriority w:val="99"/>
    <w:semiHidden/>
    <w:rsid w:val="00CF2A13"/>
    <w:rPr>
      <w:rFonts w:cs="Times New Roman"/>
      <w:color w:val="0000FF"/>
      <w:u w:val="single"/>
    </w:rPr>
  </w:style>
  <w:style w:type="paragraph" w:styleId="NormalWeb">
    <w:name w:val="Normal (Web)"/>
    <w:basedOn w:val="Normal"/>
    <w:uiPriority w:val="99"/>
    <w:semiHidden/>
    <w:rsid w:val="00CC0DA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cs-CZ"/>
    </w:rPr>
  </w:style>
  <w:style w:type="paragraph" w:customStyle="1" w:styleId="right">
    <w:name w:val="right"/>
    <w:basedOn w:val="Normal"/>
    <w:uiPriority w:val="99"/>
    <w:rsid w:val="00CC0DA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cs-CZ"/>
    </w:rPr>
  </w:style>
  <w:style w:type="paragraph" w:customStyle="1" w:styleId="sites">
    <w:name w:val="sites"/>
    <w:basedOn w:val="Normal"/>
    <w:uiPriority w:val="99"/>
    <w:rsid w:val="00CC0DA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cs-C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91931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19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193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193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9193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9193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9193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9193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9193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9193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9193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9193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9193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9193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9193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9193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9193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9193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9193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9193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9193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9193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9193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9193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s-izs.izscr.cz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hyperlink" Target="http://www.strukturalni-fondy.cz/cs/Microsites/Integrovany-OP/Uvodni-strana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2</Pages>
  <Words>795</Words>
  <Characters>4693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kracikovavladimira</dc:creator>
  <cp:keywords/>
  <dc:description/>
  <cp:lastModifiedBy>netopil</cp:lastModifiedBy>
  <cp:revision>3</cp:revision>
  <dcterms:created xsi:type="dcterms:W3CDTF">2015-11-19T07:59:00Z</dcterms:created>
  <dcterms:modified xsi:type="dcterms:W3CDTF">2015-11-27T06:20:00Z</dcterms:modified>
</cp:coreProperties>
</file>