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250" w:rsidRDefault="00BE3250" w:rsidP="006B70E0">
      <w:pPr>
        <w:jc w:val="center"/>
        <w:rPr>
          <w:b/>
          <w:sz w:val="24"/>
          <w:szCs w:val="24"/>
        </w:rPr>
      </w:pPr>
      <w:r w:rsidRPr="00227F1B">
        <w:rPr>
          <w:rFonts w:ascii="Arial" w:hAnsi="Arial" w:cs="Arial"/>
          <w:b/>
          <w:bCs/>
          <w:sz w:val="28"/>
          <w:szCs w:val="28"/>
        </w:rPr>
        <w:t>Žádost o stáž JSDH</w:t>
      </w:r>
      <w:r>
        <w:rPr>
          <w:rFonts w:ascii="Arial" w:hAnsi="Arial" w:cs="Arial"/>
          <w:b/>
          <w:bCs/>
          <w:sz w:val="28"/>
          <w:szCs w:val="28"/>
        </w:rPr>
        <w:t>o</w:t>
      </w:r>
      <w:r w:rsidRPr="00227F1B">
        <w:rPr>
          <w:rFonts w:ascii="Arial" w:hAnsi="Arial" w:cs="Arial"/>
          <w:b/>
          <w:bCs/>
          <w:sz w:val="28"/>
          <w:szCs w:val="28"/>
        </w:rPr>
        <w:t xml:space="preserve"> na požární stanici</w:t>
      </w:r>
      <w:r>
        <w:rPr>
          <w:rFonts w:ascii="Arial" w:hAnsi="Arial" w:cs="Arial"/>
          <w:b/>
          <w:bCs/>
          <w:sz w:val="28"/>
          <w:szCs w:val="28"/>
        </w:rPr>
        <w:t xml:space="preserve"> / KOPIS</w:t>
      </w:r>
      <w:r w:rsidRPr="00227F1B">
        <w:rPr>
          <w:rFonts w:ascii="Arial" w:hAnsi="Arial" w:cs="Arial"/>
          <w:b/>
          <w:bCs/>
          <w:sz w:val="28"/>
          <w:szCs w:val="28"/>
        </w:rPr>
        <w:t xml:space="preserve"> HZS</w:t>
      </w:r>
      <w:r>
        <w:rPr>
          <w:rFonts w:ascii="Arial" w:hAnsi="Arial" w:cs="Arial"/>
          <w:b/>
          <w:bCs/>
          <w:sz w:val="28"/>
          <w:szCs w:val="28"/>
        </w:rPr>
        <w:t>*</w:t>
      </w:r>
      <w:r w:rsidRPr="00227F1B">
        <w:rPr>
          <w:rFonts w:ascii="Arial" w:hAnsi="Arial" w:cs="Arial"/>
          <w:b/>
          <w:b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sz w:val="28"/>
          <w:szCs w:val="28"/>
        </w:rPr>
        <w:t>JMK</w:t>
      </w:r>
    </w:p>
    <w:tbl>
      <w:tblPr>
        <w:tblW w:w="9476" w:type="dxa"/>
        <w:jc w:val="center"/>
        <w:tblCellMar>
          <w:left w:w="70" w:type="dxa"/>
          <w:right w:w="70" w:type="dxa"/>
        </w:tblCellMar>
        <w:tblLook w:val="00A0"/>
      </w:tblPr>
      <w:tblGrid>
        <w:gridCol w:w="2369"/>
        <w:gridCol w:w="1292"/>
        <w:gridCol w:w="17"/>
        <w:gridCol w:w="1219"/>
        <w:gridCol w:w="943"/>
        <w:gridCol w:w="17"/>
        <w:gridCol w:w="336"/>
        <w:gridCol w:w="1058"/>
        <w:gridCol w:w="360"/>
        <w:gridCol w:w="41"/>
        <w:gridCol w:w="1302"/>
        <w:gridCol w:w="522"/>
      </w:tblGrid>
      <w:tr w:rsidR="00BE3250" w:rsidRPr="006B70E0" w:rsidTr="00CF1BDE">
        <w:trPr>
          <w:trHeight w:val="340"/>
          <w:jc w:val="center"/>
        </w:trPr>
        <w:tc>
          <w:tcPr>
            <w:tcW w:w="2369" w:type="dxa"/>
            <w:noWrap/>
            <w:vAlign w:val="bottom"/>
          </w:tcPr>
          <w:p w:rsidR="00BE3250" w:rsidRPr="006B70E0" w:rsidRDefault="00BE3250" w:rsidP="00CF1BDE">
            <w:pPr>
              <w:spacing w:before="240" w:line="276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B70E0">
              <w:rPr>
                <w:rFonts w:ascii="Arial" w:hAnsi="Arial" w:cs="Arial"/>
                <w:b/>
                <w:color w:val="000000"/>
                <w:sz w:val="22"/>
                <w:szCs w:val="22"/>
              </w:rPr>
              <w:t>Jednotka SDH obce:</w:t>
            </w:r>
          </w:p>
        </w:tc>
        <w:tc>
          <w:tcPr>
            <w:tcW w:w="2528" w:type="dxa"/>
            <w:gridSpan w:val="3"/>
            <w:tcBorders>
              <w:bottom w:val="single" w:sz="4" w:space="0" w:color="auto"/>
            </w:tcBorders>
            <w:noWrap/>
            <w:vAlign w:val="bottom"/>
          </w:tcPr>
          <w:p w:rsidR="00BE3250" w:rsidRPr="006B70E0" w:rsidRDefault="00BE3250" w:rsidP="00CF1BDE">
            <w:pPr>
              <w:spacing w:before="240" w:line="276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354" w:type="dxa"/>
            <w:gridSpan w:val="4"/>
            <w:vAlign w:val="bottom"/>
          </w:tcPr>
          <w:p w:rsidR="00BE3250" w:rsidRPr="006B70E0" w:rsidRDefault="00BE3250" w:rsidP="00CF1BDE">
            <w:pPr>
              <w:spacing w:before="240" w:line="276" w:lineRule="auto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B70E0">
              <w:rPr>
                <w:rFonts w:ascii="Arial" w:hAnsi="Arial" w:cs="Arial"/>
                <w:b/>
                <w:color w:val="000000"/>
                <w:sz w:val="22"/>
                <w:szCs w:val="22"/>
              </w:rPr>
              <w:t>Kategorie JSDHo:</w:t>
            </w:r>
          </w:p>
        </w:tc>
        <w:tc>
          <w:tcPr>
            <w:tcW w:w="2225" w:type="dxa"/>
            <w:gridSpan w:val="4"/>
            <w:tcBorders>
              <w:bottom w:val="single" w:sz="4" w:space="0" w:color="auto"/>
            </w:tcBorders>
            <w:vAlign w:val="bottom"/>
          </w:tcPr>
          <w:p w:rsidR="00BE3250" w:rsidRPr="006B70E0" w:rsidRDefault="00BE3250" w:rsidP="001854FF">
            <w:pPr>
              <w:spacing w:before="240" w:line="276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BE3250" w:rsidRPr="006B70E0" w:rsidTr="00CF1BDE">
        <w:trPr>
          <w:trHeight w:val="340"/>
          <w:jc w:val="center"/>
        </w:trPr>
        <w:tc>
          <w:tcPr>
            <w:tcW w:w="2369" w:type="dxa"/>
            <w:noWrap/>
            <w:vAlign w:val="bottom"/>
          </w:tcPr>
          <w:p w:rsidR="00BE3250" w:rsidRPr="006B70E0" w:rsidRDefault="00BE3250" w:rsidP="00CF1BDE">
            <w:pPr>
              <w:spacing w:before="240" w:line="276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B70E0">
              <w:rPr>
                <w:rFonts w:ascii="Arial" w:hAnsi="Arial" w:cs="Arial"/>
                <w:b/>
                <w:color w:val="000000"/>
                <w:sz w:val="22"/>
                <w:szCs w:val="22"/>
              </w:rPr>
              <w:t>Evidenční číslo JPO:</w:t>
            </w:r>
          </w:p>
        </w:tc>
        <w:tc>
          <w:tcPr>
            <w:tcW w:w="2528" w:type="dxa"/>
            <w:gridSpan w:val="3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:rsidR="00BE3250" w:rsidRPr="006B70E0" w:rsidRDefault="00BE3250" w:rsidP="00CF1BDE">
            <w:pPr>
              <w:spacing w:before="240" w:line="276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354" w:type="dxa"/>
            <w:gridSpan w:val="4"/>
            <w:vAlign w:val="bottom"/>
          </w:tcPr>
          <w:p w:rsidR="00BE3250" w:rsidRPr="006B70E0" w:rsidRDefault="00BE3250" w:rsidP="00CF1BDE">
            <w:pPr>
              <w:spacing w:before="240" w:line="276" w:lineRule="auto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B70E0">
              <w:rPr>
                <w:rFonts w:ascii="Arial" w:hAnsi="Arial" w:cs="Arial"/>
                <w:b/>
                <w:color w:val="000000"/>
                <w:sz w:val="22"/>
                <w:szCs w:val="22"/>
              </w:rPr>
              <w:t>Místně příslušná PS:</w:t>
            </w:r>
          </w:p>
        </w:tc>
        <w:tc>
          <w:tcPr>
            <w:tcW w:w="222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E3250" w:rsidRPr="006B70E0" w:rsidRDefault="00BE3250" w:rsidP="00CF1BDE">
            <w:pPr>
              <w:spacing w:before="240" w:line="276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BE3250" w:rsidRPr="006B70E0" w:rsidTr="00CF1BDE">
        <w:trPr>
          <w:trHeight w:val="340"/>
          <w:jc w:val="center"/>
        </w:trPr>
        <w:tc>
          <w:tcPr>
            <w:tcW w:w="3661" w:type="dxa"/>
            <w:gridSpan w:val="2"/>
            <w:noWrap/>
            <w:vAlign w:val="bottom"/>
          </w:tcPr>
          <w:p w:rsidR="00BE3250" w:rsidRPr="006B70E0" w:rsidRDefault="00BE3250" w:rsidP="00CF1BDE">
            <w:pPr>
              <w:spacing w:before="240" w:line="276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B70E0">
              <w:rPr>
                <w:rFonts w:ascii="Arial" w:hAnsi="Arial" w:cs="Arial"/>
                <w:b/>
                <w:color w:val="000000"/>
                <w:sz w:val="22"/>
                <w:szCs w:val="22"/>
              </w:rPr>
              <w:t>Místo vykonání stáže (PS/KOPIS):</w:t>
            </w:r>
          </w:p>
        </w:tc>
        <w:tc>
          <w:tcPr>
            <w:tcW w:w="2179" w:type="dxa"/>
            <w:gridSpan w:val="3"/>
            <w:tcBorders>
              <w:bottom w:val="single" w:sz="4" w:space="0" w:color="auto"/>
            </w:tcBorders>
            <w:noWrap/>
            <w:vAlign w:val="bottom"/>
          </w:tcPr>
          <w:p w:rsidR="00BE3250" w:rsidRPr="006B70E0" w:rsidRDefault="00BE3250" w:rsidP="00CF1BDE">
            <w:pPr>
              <w:spacing w:before="240" w:line="276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771" w:type="dxa"/>
            <w:gridSpan w:val="4"/>
            <w:tcBorders>
              <w:bottom w:val="single" w:sz="4" w:space="0" w:color="auto"/>
            </w:tcBorders>
            <w:vAlign w:val="bottom"/>
          </w:tcPr>
          <w:p w:rsidR="00BE3250" w:rsidRPr="006B70E0" w:rsidRDefault="00BE3250" w:rsidP="00CF1BDE">
            <w:pPr>
              <w:spacing w:before="240" w:line="276" w:lineRule="auto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865" w:type="dxa"/>
            <w:gridSpan w:val="3"/>
            <w:tcBorders>
              <w:bottom w:val="single" w:sz="4" w:space="0" w:color="auto"/>
            </w:tcBorders>
            <w:vAlign w:val="bottom"/>
          </w:tcPr>
          <w:p w:rsidR="00BE3250" w:rsidRPr="006B70E0" w:rsidRDefault="00BE3250" w:rsidP="00CF1BDE">
            <w:pPr>
              <w:spacing w:before="240" w:line="276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BE3250" w:rsidRPr="006B70E0" w:rsidTr="00CF1BDE">
        <w:trPr>
          <w:trHeight w:val="340"/>
          <w:jc w:val="center"/>
        </w:trPr>
        <w:tc>
          <w:tcPr>
            <w:tcW w:w="3661" w:type="dxa"/>
            <w:gridSpan w:val="2"/>
            <w:noWrap/>
            <w:vAlign w:val="bottom"/>
          </w:tcPr>
          <w:p w:rsidR="00BE3250" w:rsidRPr="006B70E0" w:rsidRDefault="00BE3250" w:rsidP="00CF1BDE">
            <w:pPr>
              <w:spacing w:before="240" w:line="276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B70E0">
              <w:rPr>
                <w:rFonts w:ascii="Arial" w:hAnsi="Arial" w:cs="Arial"/>
                <w:b/>
                <w:color w:val="000000"/>
                <w:sz w:val="22"/>
                <w:szCs w:val="22"/>
              </w:rPr>
              <w:t>Velitel JSDHo (kontaktní osoba):</w:t>
            </w:r>
          </w:p>
        </w:tc>
        <w:tc>
          <w:tcPr>
            <w:tcW w:w="2532" w:type="dxa"/>
            <w:gridSpan w:val="5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:rsidR="00BE3250" w:rsidRPr="006B70E0" w:rsidRDefault="00BE3250" w:rsidP="00CF1BDE">
            <w:pPr>
              <w:spacing w:before="240" w:line="276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59" w:type="dxa"/>
            <w:gridSpan w:val="3"/>
            <w:vAlign w:val="bottom"/>
          </w:tcPr>
          <w:p w:rsidR="00BE3250" w:rsidRPr="006B70E0" w:rsidRDefault="00BE3250" w:rsidP="00CF1BDE">
            <w:pPr>
              <w:spacing w:before="240" w:line="276" w:lineRule="auto"/>
              <w:ind w:right="255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B70E0">
              <w:rPr>
                <w:rFonts w:ascii="Arial" w:hAnsi="Arial" w:cs="Arial"/>
                <w:b/>
                <w:color w:val="000000"/>
                <w:sz w:val="22"/>
                <w:szCs w:val="22"/>
              </w:rPr>
              <w:t>Telefon:</w:t>
            </w:r>
          </w:p>
        </w:tc>
        <w:tc>
          <w:tcPr>
            <w:tcW w:w="1824" w:type="dxa"/>
            <w:gridSpan w:val="2"/>
            <w:tcBorders>
              <w:bottom w:val="single" w:sz="4" w:space="0" w:color="auto"/>
            </w:tcBorders>
            <w:vAlign w:val="bottom"/>
          </w:tcPr>
          <w:p w:rsidR="00BE3250" w:rsidRPr="006B70E0" w:rsidRDefault="00BE3250" w:rsidP="00CF1BDE">
            <w:pPr>
              <w:spacing w:before="240" w:line="276" w:lineRule="auto"/>
              <w:ind w:right="255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BE3250" w:rsidRPr="006B70E0" w:rsidTr="00CF1BDE">
        <w:trPr>
          <w:trHeight w:val="340"/>
          <w:jc w:val="center"/>
        </w:trPr>
        <w:tc>
          <w:tcPr>
            <w:tcW w:w="3661" w:type="dxa"/>
            <w:gridSpan w:val="2"/>
            <w:noWrap/>
            <w:vAlign w:val="bottom"/>
          </w:tcPr>
          <w:p w:rsidR="00BE3250" w:rsidRPr="006B70E0" w:rsidRDefault="00BE3250" w:rsidP="00CF1BDE">
            <w:pPr>
              <w:spacing w:before="240" w:line="276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B70E0">
              <w:rPr>
                <w:rFonts w:ascii="Arial" w:hAnsi="Arial" w:cs="Arial"/>
                <w:b/>
                <w:color w:val="000000"/>
                <w:sz w:val="22"/>
                <w:szCs w:val="22"/>
              </w:rPr>
              <w:t>Starosta obce:</w:t>
            </w:r>
          </w:p>
        </w:tc>
        <w:tc>
          <w:tcPr>
            <w:tcW w:w="2532" w:type="dxa"/>
            <w:gridSpan w:val="5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:rsidR="00BE3250" w:rsidRPr="006B70E0" w:rsidRDefault="00BE3250" w:rsidP="00CF1BDE">
            <w:pPr>
              <w:spacing w:before="240" w:line="276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59" w:type="dxa"/>
            <w:gridSpan w:val="3"/>
            <w:vAlign w:val="bottom"/>
          </w:tcPr>
          <w:p w:rsidR="00BE3250" w:rsidRPr="006B70E0" w:rsidRDefault="00BE3250" w:rsidP="00CF1BDE">
            <w:pPr>
              <w:spacing w:before="240" w:line="276" w:lineRule="auto"/>
              <w:ind w:right="255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B70E0">
              <w:rPr>
                <w:rFonts w:ascii="Arial" w:hAnsi="Arial" w:cs="Arial"/>
                <w:b/>
                <w:color w:val="000000"/>
                <w:sz w:val="22"/>
                <w:szCs w:val="22"/>
              </w:rPr>
              <w:t>Telefon:</w:t>
            </w:r>
          </w:p>
        </w:tc>
        <w:tc>
          <w:tcPr>
            <w:tcW w:w="182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E3250" w:rsidRPr="006B70E0" w:rsidRDefault="00BE3250" w:rsidP="00CF1BDE">
            <w:pPr>
              <w:spacing w:before="240" w:line="276" w:lineRule="auto"/>
              <w:ind w:right="255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BE3250" w:rsidRPr="006B70E0" w:rsidTr="00CF1BDE">
        <w:trPr>
          <w:trHeight w:val="340"/>
          <w:jc w:val="center"/>
        </w:trPr>
        <w:tc>
          <w:tcPr>
            <w:tcW w:w="3678" w:type="dxa"/>
            <w:gridSpan w:val="3"/>
            <w:noWrap/>
            <w:vAlign w:val="bottom"/>
          </w:tcPr>
          <w:p w:rsidR="00BE3250" w:rsidRPr="006B70E0" w:rsidRDefault="00BE3250" w:rsidP="00CF1BDE">
            <w:pPr>
              <w:spacing w:before="240" w:line="276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B70E0">
              <w:rPr>
                <w:rFonts w:ascii="Arial" w:hAnsi="Arial" w:cs="Arial"/>
                <w:b/>
                <w:color w:val="000000"/>
                <w:sz w:val="22"/>
                <w:szCs w:val="22"/>
              </w:rPr>
              <w:t>Požadovaný termín stáže:</w:t>
            </w:r>
          </w:p>
        </w:tc>
        <w:tc>
          <w:tcPr>
            <w:tcW w:w="2179" w:type="dxa"/>
            <w:gridSpan w:val="3"/>
            <w:tcBorders>
              <w:bottom w:val="single" w:sz="4" w:space="0" w:color="auto"/>
            </w:tcBorders>
            <w:noWrap/>
            <w:vAlign w:val="bottom"/>
          </w:tcPr>
          <w:p w:rsidR="00BE3250" w:rsidRPr="00CF1BDE" w:rsidRDefault="00BE3250" w:rsidP="001854FF">
            <w:pPr>
              <w:spacing w:before="240" w:line="276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3097" w:type="dxa"/>
            <w:gridSpan w:val="5"/>
            <w:tcBorders>
              <w:bottom w:val="single" w:sz="4" w:space="0" w:color="auto"/>
            </w:tcBorders>
            <w:vAlign w:val="bottom"/>
          </w:tcPr>
          <w:p w:rsidR="00BE3250" w:rsidRPr="00CF1BDE" w:rsidRDefault="00BE3250" w:rsidP="00CF1BDE">
            <w:pPr>
              <w:spacing w:before="240" w:line="276" w:lineRule="auto"/>
              <w:ind w:left="675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522" w:type="dxa"/>
            <w:tcBorders>
              <w:bottom w:val="single" w:sz="4" w:space="0" w:color="auto"/>
            </w:tcBorders>
            <w:vAlign w:val="bottom"/>
          </w:tcPr>
          <w:p w:rsidR="00BE3250" w:rsidRPr="00CF1BDE" w:rsidRDefault="00BE3250" w:rsidP="00CF1BDE">
            <w:pPr>
              <w:spacing w:before="240" w:line="276" w:lineRule="auto"/>
              <w:ind w:left="675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BE3250" w:rsidRPr="006B70E0" w:rsidTr="00CF1BDE">
        <w:trPr>
          <w:trHeight w:val="340"/>
          <w:jc w:val="center"/>
        </w:trPr>
        <w:tc>
          <w:tcPr>
            <w:tcW w:w="3678" w:type="dxa"/>
            <w:gridSpan w:val="3"/>
            <w:noWrap/>
            <w:vAlign w:val="bottom"/>
          </w:tcPr>
          <w:p w:rsidR="00BE3250" w:rsidRPr="006B70E0" w:rsidRDefault="00BE3250" w:rsidP="00CF1BDE">
            <w:pPr>
              <w:spacing w:before="240" w:line="276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B70E0">
              <w:rPr>
                <w:rFonts w:ascii="Arial" w:hAnsi="Arial" w:cs="Arial"/>
                <w:b/>
                <w:color w:val="000000"/>
                <w:sz w:val="22"/>
                <w:szCs w:val="22"/>
              </w:rPr>
              <w:t>E-mail na kon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taktní</w:t>
            </w:r>
            <w:r w:rsidRPr="006B70E0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osobu:</w:t>
            </w:r>
          </w:p>
        </w:tc>
        <w:tc>
          <w:tcPr>
            <w:tcW w:w="2179" w:type="dxa"/>
            <w:gridSpan w:val="3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:rsidR="00BE3250" w:rsidRPr="00CF1BDE" w:rsidRDefault="00BE3250" w:rsidP="001854FF">
            <w:pPr>
              <w:spacing w:before="240" w:line="276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3097" w:type="dxa"/>
            <w:gridSpan w:val="5"/>
            <w:tcBorders>
              <w:bottom w:val="single" w:sz="4" w:space="0" w:color="auto"/>
            </w:tcBorders>
            <w:vAlign w:val="bottom"/>
          </w:tcPr>
          <w:p w:rsidR="00BE3250" w:rsidRPr="00CF1BDE" w:rsidRDefault="00BE3250" w:rsidP="00CF1BDE">
            <w:pPr>
              <w:spacing w:before="240" w:line="276" w:lineRule="auto"/>
              <w:ind w:left="675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522" w:type="dxa"/>
            <w:tcBorders>
              <w:bottom w:val="single" w:sz="4" w:space="0" w:color="auto"/>
            </w:tcBorders>
            <w:vAlign w:val="bottom"/>
          </w:tcPr>
          <w:p w:rsidR="00BE3250" w:rsidRPr="00CF1BDE" w:rsidRDefault="00BE3250" w:rsidP="00CF1BDE">
            <w:pPr>
              <w:spacing w:before="240" w:line="276" w:lineRule="auto"/>
              <w:ind w:left="675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</w:tbl>
    <w:p w:rsidR="00BE3250" w:rsidRPr="006B70E0" w:rsidRDefault="00BE3250" w:rsidP="00BE38ED">
      <w:pPr>
        <w:spacing w:before="240" w:after="120"/>
        <w:ind w:left="-142"/>
        <w:rPr>
          <w:rFonts w:ascii="Arial" w:hAnsi="Arial" w:cs="Arial"/>
          <w:b/>
          <w:color w:val="000000"/>
          <w:sz w:val="22"/>
          <w:szCs w:val="22"/>
        </w:rPr>
      </w:pPr>
      <w:r w:rsidRPr="006B70E0">
        <w:rPr>
          <w:rFonts w:ascii="Arial" w:hAnsi="Arial" w:cs="Arial"/>
          <w:b/>
          <w:color w:val="000000"/>
          <w:sz w:val="22"/>
          <w:szCs w:val="22"/>
        </w:rPr>
        <w:t>Členové JSDHo, kteří se zúčastní stáže:</w:t>
      </w:r>
    </w:p>
    <w:tbl>
      <w:tblPr>
        <w:tblW w:w="9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"/>
        <w:gridCol w:w="2065"/>
        <w:gridCol w:w="1873"/>
        <w:gridCol w:w="1246"/>
        <w:gridCol w:w="2835"/>
        <w:gridCol w:w="985"/>
      </w:tblGrid>
      <w:tr w:rsidR="00BE3250" w:rsidRPr="006B70E0" w:rsidTr="00E35A42">
        <w:trPr>
          <w:trHeight w:val="685"/>
        </w:trPr>
        <w:tc>
          <w:tcPr>
            <w:tcW w:w="311" w:type="dxa"/>
            <w:shd w:val="clear" w:color="auto" w:fill="C4BC96"/>
          </w:tcPr>
          <w:p w:rsidR="00BE3250" w:rsidRPr="00E35A42" w:rsidRDefault="00BE3250" w:rsidP="00E35A4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065" w:type="dxa"/>
            <w:shd w:val="clear" w:color="auto" w:fill="C4BC96"/>
            <w:vAlign w:val="center"/>
          </w:tcPr>
          <w:p w:rsidR="00BE3250" w:rsidRPr="00E35A42" w:rsidRDefault="00BE3250" w:rsidP="0097161F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35A42">
              <w:rPr>
                <w:rFonts w:ascii="Arial" w:hAnsi="Arial" w:cs="Arial"/>
                <w:b/>
                <w:color w:val="000000"/>
                <w:sz w:val="22"/>
                <w:szCs w:val="22"/>
              </w:rPr>
              <w:t>Příjmení jméno</w:t>
            </w:r>
          </w:p>
        </w:tc>
        <w:tc>
          <w:tcPr>
            <w:tcW w:w="1873" w:type="dxa"/>
            <w:shd w:val="clear" w:color="auto" w:fill="C4BC96"/>
            <w:vAlign w:val="center"/>
          </w:tcPr>
          <w:p w:rsidR="00BE3250" w:rsidRPr="00E35A42" w:rsidRDefault="00BE3250" w:rsidP="00E35A42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35A42">
              <w:rPr>
                <w:rFonts w:ascii="Arial" w:hAnsi="Arial" w:cs="Arial"/>
                <w:b/>
                <w:color w:val="000000"/>
                <w:sz w:val="22"/>
                <w:szCs w:val="22"/>
              </w:rPr>
              <w:t>Datum narození dd.mm.rrrr</w:t>
            </w:r>
          </w:p>
        </w:tc>
        <w:tc>
          <w:tcPr>
            <w:tcW w:w="1246" w:type="dxa"/>
            <w:shd w:val="clear" w:color="auto" w:fill="C4BC96"/>
            <w:vAlign w:val="center"/>
          </w:tcPr>
          <w:p w:rsidR="00BE3250" w:rsidRPr="00E35A42" w:rsidRDefault="00BE3250" w:rsidP="00E35A42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35A42">
              <w:rPr>
                <w:rFonts w:ascii="Arial" w:hAnsi="Arial" w:cs="Arial"/>
                <w:b/>
                <w:color w:val="000000"/>
                <w:sz w:val="22"/>
                <w:szCs w:val="22"/>
              </w:rPr>
              <w:t>Funkce**</w:t>
            </w:r>
          </w:p>
        </w:tc>
        <w:tc>
          <w:tcPr>
            <w:tcW w:w="2835" w:type="dxa"/>
            <w:shd w:val="clear" w:color="auto" w:fill="C4BC96"/>
            <w:vAlign w:val="center"/>
          </w:tcPr>
          <w:p w:rsidR="00BE3250" w:rsidRPr="00E35A42" w:rsidRDefault="00BE3250" w:rsidP="00E35A42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35A42">
              <w:rPr>
                <w:rFonts w:ascii="Arial" w:hAnsi="Arial" w:cs="Arial"/>
                <w:b/>
                <w:color w:val="000000"/>
                <w:sz w:val="22"/>
                <w:szCs w:val="22"/>
              </w:rPr>
              <w:t>Datum získání / prodloužení odborné způsobilosti dd.mm.rrrr / dd.mm.rrrr</w:t>
            </w:r>
          </w:p>
        </w:tc>
        <w:tc>
          <w:tcPr>
            <w:tcW w:w="985" w:type="dxa"/>
            <w:shd w:val="clear" w:color="auto" w:fill="C4BC96"/>
            <w:vAlign w:val="center"/>
          </w:tcPr>
          <w:p w:rsidR="00BE3250" w:rsidRPr="00E35A42" w:rsidRDefault="00BE3250" w:rsidP="00E35A42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35A42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Nositel DT </w:t>
            </w:r>
            <w:r w:rsidRPr="00E35A42">
              <w:rPr>
                <w:rFonts w:ascii="Arial" w:hAnsi="Arial" w:cs="Arial"/>
                <w:b/>
                <w:color w:val="000000"/>
                <w:sz w:val="22"/>
                <w:szCs w:val="22"/>
              </w:rPr>
              <w:br/>
              <w:t>ano / ne</w:t>
            </w:r>
          </w:p>
        </w:tc>
      </w:tr>
      <w:tr w:rsidR="00BE3250" w:rsidRPr="006B70E0" w:rsidTr="00E35A42">
        <w:trPr>
          <w:trHeight w:val="225"/>
        </w:trPr>
        <w:tc>
          <w:tcPr>
            <w:tcW w:w="311" w:type="dxa"/>
          </w:tcPr>
          <w:p w:rsidR="00BE3250" w:rsidRPr="00E35A42" w:rsidRDefault="00BE3250" w:rsidP="00E35A42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35A42">
              <w:rPr>
                <w:rFonts w:ascii="Arial" w:hAnsi="Arial" w:cs="Arial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2065" w:type="dxa"/>
          </w:tcPr>
          <w:p w:rsidR="00BE3250" w:rsidRPr="00E35A42" w:rsidRDefault="00BE3250" w:rsidP="0097161F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873" w:type="dxa"/>
          </w:tcPr>
          <w:p w:rsidR="00BE3250" w:rsidRPr="00E35A42" w:rsidRDefault="00BE3250" w:rsidP="00E35A42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46" w:type="dxa"/>
          </w:tcPr>
          <w:p w:rsidR="00BE3250" w:rsidRPr="00E35A42" w:rsidRDefault="00BE3250" w:rsidP="00E35A42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</w:tcPr>
          <w:p w:rsidR="00BE3250" w:rsidRPr="00E35A42" w:rsidRDefault="00BE3250" w:rsidP="0097161F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985" w:type="dxa"/>
          </w:tcPr>
          <w:p w:rsidR="00BE3250" w:rsidRPr="00E35A42" w:rsidRDefault="00BE3250" w:rsidP="00E35A42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BE3250" w:rsidRPr="006B70E0" w:rsidTr="00E35A42">
        <w:trPr>
          <w:trHeight w:val="225"/>
        </w:trPr>
        <w:tc>
          <w:tcPr>
            <w:tcW w:w="311" w:type="dxa"/>
          </w:tcPr>
          <w:p w:rsidR="00BE3250" w:rsidRPr="00E35A42" w:rsidRDefault="00BE3250" w:rsidP="00E35A42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35A42">
              <w:rPr>
                <w:rFonts w:ascii="Arial" w:hAnsi="Arial" w:cs="Arial"/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2065" w:type="dxa"/>
          </w:tcPr>
          <w:p w:rsidR="00BE3250" w:rsidRPr="00E35A42" w:rsidRDefault="00BE3250" w:rsidP="0097161F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873" w:type="dxa"/>
          </w:tcPr>
          <w:p w:rsidR="00BE3250" w:rsidRPr="00E35A42" w:rsidRDefault="00BE3250" w:rsidP="00E35A42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46" w:type="dxa"/>
          </w:tcPr>
          <w:p w:rsidR="00BE3250" w:rsidRPr="00E35A42" w:rsidRDefault="00BE3250" w:rsidP="00E35A42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</w:tcPr>
          <w:p w:rsidR="00BE3250" w:rsidRPr="00E35A42" w:rsidRDefault="00BE3250" w:rsidP="0097161F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985" w:type="dxa"/>
          </w:tcPr>
          <w:p w:rsidR="00BE3250" w:rsidRPr="00E35A42" w:rsidRDefault="00BE3250" w:rsidP="00E35A42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BE3250" w:rsidRPr="006B70E0" w:rsidTr="00E35A42">
        <w:trPr>
          <w:trHeight w:val="225"/>
        </w:trPr>
        <w:tc>
          <w:tcPr>
            <w:tcW w:w="311" w:type="dxa"/>
          </w:tcPr>
          <w:p w:rsidR="00BE3250" w:rsidRPr="00E35A42" w:rsidRDefault="00BE3250" w:rsidP="00E35A42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35A42">
              <w:rPr>
                <w:rFonts w:ascii="Arial" w:hAnsi="Arial" w:cs="Arial"/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2065" w:type="dxa"/>
          </w:tcPr>
          <w:p w:rsidR="00BE3250" w:rsidRPr="00E35A42" w:rsidRDefault="00BE3250" w:rsidP="0097161F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873" w:type="dxa"/>
          </w:tcPr>
          <w:p w:rsidR="00BE3250" w:rsidRPr="00E35A42" w:rsidRDefault="00BE3250" w:rsidP="00E35A42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46" w:type="dxa"/>
          </w:tcPr>
          <w:p w:rsidR="00BE3250" w:rsidRPr="00E35A42" w:rsidRDefault="00BE3250" w:rsidP="00E35A42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</w:tcPr>
          <w:p w:rsidR="00BE3250" w:rsidRPr="00E35A42" w:rsidRDefault="00BE3250" w:rsidP="0097161F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985" w:type="dxa"/>
          </w:tcPr>
          <w:p w:rsidR="00BE3250" w:rsidRPr="00E35A42" w:rsidRDefault="00BE3250" w:rsidP="00E35A42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BE3250" w:rsidRPr="006B70E0" w:rsidTr="00E35A42">
        <w:trPr>
          <w:trHeight w:val="225"/>
        </w:trPr>
        <w:tc>
          <w:tcPr>
            <w:tcW w:w="311" w:type="dxa"/>
          </w:tcPr>
          <w:p w:rsidR="00BE3250" w:rsidRPr="00E35A42" w:rsidRDefault="00BE3250" w:rsidP="00E35A42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35A42">
              <w:rPr>
                <w:rFonts w:ascii="Arial" w:hAnsi="Arial" w:cs="Arial"/>
                <w:b/>
                <w:color w:val="000000"/>
                <w:sz w:val="22"/>
                <w:szCs w:val="22"/>
              </w:rPr>
              <w:t>4</w:t>
            </w:r>
          </w:p>
        </w:tc>
        <w:tc>
          <w:tcPr>
            <w:tcW w:w="2065" w:type="dxa"/>
          </w:tcPr>
          <w:p w:rsidR="00BE3250" w:rsidRPr="00E35A42" w:rsidRDefault="00BE3250" w:rsidP="0097161F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873" w:type="dxa"/>
          </w:tcPr>
          <w:p w:rsidR="00BE3250" w:rsidRPr="00E35A42" w:rsidRDefault="00BE3250" w:rsidP="00E35A42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46" w:type="dxa"/>
          </w:tcPr>
          <w:p w:rsidR="00BE3250" w:rsidRPr="00E35A42" w:rsidRDefault="00BE3250" w:rsidP="00E35A42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</w:tcPr>
          <w:p w:rsidR="00BE3250" w:rsidRPr="00E35A42" w:rsidRDefault="00BE3250" w:rsidP="0097161F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985" w:type="dxa"/>
          </w:tcPr>
          <w:p w:rsidR="00BE3250" w:rsidRPr="00E35A42" w:rsidRDefault="00BE3250" w:rsidP="00E35A42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BE3250" w:rsidRPr="006B70E0" w:rsidTr="00E35A42">
        <w:trPr>
          <w:trHeight w:val="225"/>
        </w:trPr>
        <w:tc>
          <w:tcPr>
            <w:tcW w:w="311" w:type="dxa"/>
          </w:tcPr>
          <w:p w:rsidR="00BE3250" w:rsidRPr="00E35A42" w:rsidRDefault="00BE3250" w:rsidP="00E35A42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35A42">
              <w:rPr>
                <w:rFonts w:ascii="Arial" w:hAnsi="Arial" w:cs="Arial"/>
                <w:b/>
                <w:color w:val="000000"/>
                <w:sz w:val="22"/>
                <w:szCs w:val="22"/>
              </w:rPr>
              <w:t>5</w:t>
            </w:r>
          </w:p>
        </w:tc>
        <w:tc>
          <w:tcPr>
            <w:tcW w:w="2065" w:type="dxa"/>
          </w:tcPr>
          <w:p w:rsidR="00BE3250" w:rsidRPr="00E35A42" w:rsidRDefault="00BE3250" w:rsidP="0097161F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873" w:type="dxa"/>
          </w:tcPr>
          <w:p w:rsidR="00BE3250" w:rsidRPr="00E35A42" w:rsidRDefault="00BE3250" w:rsidP="00E35A42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46" w:type="dxa"/>
          </w:tcPr>
          <w:p w:rsidR="00BE3250" w:rsidRPr="00E35A42" w:rsidRDefault="00BE3250" w:rsidP="00E35A42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</w:tcPr>
          <w:p w:rsidR="00BE3250" w:rsidRPr="00E35A42" w:rsidRDefault="00BE3250" w:rsidP="0097161F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985" w:type="dxa"/>
          </w:tcPr>
          <w:p w:rsidR="00BE3250" w:rsidRPr="00E35A42" w:rsidRDefault="00BE3250" w:rsidP="00E35A42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BE3250" w:rsidRPr="006B70E0" w:rsidTr="00E35A42">
        <w:trPr>
          <w:trHeight w:val="225"/>
        </w:trPr>
        <w:tc>
          <w:tcPr>
            <w:tcW w:w="311" w:type="dxa"/>
          </w:tcPr>
          <w:p w:rsidR="00BE3250" w:rsidRPr="00E35A42" w:rsidRDefault="00BE3250" w:rsidP="00E35A42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35A42">
              <w:rPr>
                <w:rFonts w:ascii="Arial" w:hAnsi="Arial" w:cs="Arial"/>
                <w:b/>
                <w:color w:val="000000"/>
                <w:sz w:val="22"/>
                <w:szCs w:val="22"/>
              </w:rPr>
              <w:t>6</w:t>
            </w:r>
          </w:p>
        </w:tc>
        <w:tc>
          <w:tcPr>
            <w:tcW w:w="2065" w:type="dxa"/>
          </w:tcPr>
          <w:p w:rsidR="00BE3250" w:rsidRPr="00E35A42" w:rsidRDefault="00BE3250" w:rsidP="0097161F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873" w:type="dxa"/>
          </w:tcPr>
          <w:p w:rsidR="00BE3250" w:rsidRPr="00E35A42" w:rsidRDefault="00BE3250" w:rsidP="00E35A42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46" w:type="dxa"/>
          </w:tcPr>
          <w:p w:rsidR="00BE3250" w:rsidRPr="00E35A42" w:rsidRDefault="00BE3250" w:rsidP="00E35A42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</w:tcPr>
          <w:p w:rsidR="00BE3250" w:rsidRPr="00E35A42" w:rsidRDefault="00BE3250" w:rsidP="0097161F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985" w:type="dxa"/>
          </w:tcPr>
          <w:p w:rsidR="00BE3250" w:rsidRPr="00E35A42" w:rsidRDefault="00BE3250" w:rsidP="00E35A42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</w:tbl>
    <w:p w:rsidR="00BE3250" w:rsidRPr="006B70E0" w:rsidRDefault="00BE3250" w:rsidP="006B70E0">
      <w:pPr>
        <w:spacing w:before="240" w:after="120"/>
        <w:rPr>
          <w:rFonts w:ascii="Arial" w:hAnsi="Arial" w:cs="Arial"/>
          <w:b/>
          <w:sz w:val="22"/>
          <w:szCs w:val="22"/>
        </w:rPr>
      </w:pPr>
      <w:r w:rsidRPr="006B70E0">
        <w:rPr>
          <w:rFonts w:ascii="Arial" w:hAnsi="Arial" w:cs="Arial"/>
          <w:b/>
          <w:sz w:val="22"/>
          <w:szCs w:val="22"/>
        </w:rPr>
        <w:t>Označení a volací značka požární techniky použité při stáži: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212"/>
      </w:tblGrid>
      <w:tr w:rsidR="00BE3250" w:rsidRPr="006B70E0" w:rsidTr="00E35A42">
        <w:tc>
          <w:tcPr>
            <w:tcW w:w="9212" w:type="dxa"/>
            <w:tcBorders>
              <w:top w:val="nil"/>
              <w:left w:val="nil"/>
              <w:right w:val="nil"/>
            </w:tcBorders>
          </w:tcPr>
          <w:p w:rsidR="00BE3250" w:rsidRPr="00E35A42" w:rsidRDefault="00BE3250" w:rsidP="00A70C9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E3250" w:rsidRPr="006B70E0" w:rsidRDefault="00BE3250" w:rsidP="00A70C9C">
      <w:pPr>
        <w:rPr>
          <w:rFonts w:ascii="Arial" w:hAnsi="Arial" w:cs="Arial"/>
          <w:sz w:val="22"/>
          <w:szCs w:val="22"/>
        </w:rPr>
      </w:pPr>
    </w:p>
    <w:p w:rsidR="00BE3250" w:rsidRPr="006B70E0" w:rsidRDefault="00BE3250" w:rsidP="004971A5">
      <w:pPr>
        <w:jc w:val="both"/>
        <w:rPr>
          <w:rFonts w:ascii="Arial" w:hAnsi="Arial" w:cs="Arial"/>
          <w:sz w:val="22"/>
          <w:szCs w:val="22"/>
        </w:rPr>
      </w:pPr>
      <w:r w:rsidRPr="006B70E0">
        <w:rPr>
          <w:rFonts w:ascii="Arial" w:hAnsi="Arial" w:cs="Arial"/>
          <w:sz w:val="22"/>
          <w:szCs w:val="22"/>
        </w:rPr>
        <w:t>Velitel JSDHo se svým podpisem zavazuje, že členové, kteří se zúčastní stáže</w:t>
      </w:r>
      <w:r w:rsidRPr="00B45341">
        <w:rPr>
          <w:rFonts w:ascii="Arial" w:hAnsi="Arial" w:cs="Arial"/>
          <w:sz w:val="22"/>
          <w:szCs w:val="22"/>
        </w:rPr>
        <w:t>,</w:t>
      </w:r>
      <w:r w:rsidRPr="001854FF">
        <w:rPr>
          <w:rFonts w:ascii="Arial" w:hAnsi="Arial" w:cs="Arial"/>
          <w:color w:val="0000FF"/>
          <w:sz w:val="22"/>
          <w:szCs w:val="22"/>
        </w:rPr>
        <w:t xml:space="preserve"> </w:t>
      </w:r>
      <w:r w:rsidRPr="001854FF">
        <w:rPr>
          <w:rFonts w:ascii="Arial" w:hAnsi="Arial" w:cs="Arial"/>
          <w:sz w:val="22"/>
          <w:szCs w:val="22"/>
        </w:rPr>
        <w:t>jsou</w:t>
      </w:r>
      <w:r w:rsidRPr="006B70E0">
        <w:rPr>
          <w:rFonts w:ascii="Arial" w:hAnsi="Arial" w:cs="Arial"/>
          <w:sz w:val="22"/>
          <w:szCs w:val="22"/>
        </w:rPr>
        <w:t xml:space="preserve"> odborně, fyzicky i zdravotně způsobilí k výkonu služby v JSDHo.</w:t>
      </w:r>
    </w:p>
    <w:p w:rsidR="00BE3250" w:rsidRPr="006B70E0" w:rsidRDefault="00BE3250" w:rsidP="00A70C9C">
      <w:pPr>
        <w:rPr>
          <w:rFonts w:ascii="Arial" w:hAnsi="Arial" w:cs="Arial"/>
          <w:sz w:val="22"/>
          <w:szCs w:val="22"/>
        </w:rPr>
      </w:pPr>
    </w:p>
    <w:p w:rsidR="00BE3250" w:rsidRPr="006B70E0" w:rsidRDefault="00BE3250" w:rsidP="00A70C9C">
      <w:pPr>
        <w:rPr>
          <w:rFonts w:ascii="Arial" w:hAnsi="Arial" w:cs="Arial"/>
          <w:sz w:val="22"/>
          <w:szCs w:val="22"/>
        </w:rPr>
      </w:pPr>
    </w:p>
    <w:p w:rsidR="00BE3250" w:rsidRPr="006B70E0" w:rsidRDefault="00BE3250" w:rsidP="00934BC6">
      <w:pPr>
        <w:ind w:left="708" w:firstLine="708"/>
        <w:rPr>
          <w:rFonts w:ascii="Arial" w:hAnsi="Arial" w:cs="Arial"/>
          <w:sz w:val="22"/>
          <w:szCs w:val="22"/>
        </w:rPr>
      </w:pPr>
      <w:r w:rsidRPr="006B70E0">
        <w:rPr>
          <w:rFonts w:ascii="Arial" w:hAnsi="Arial" w:cs="Arial"/>
          <w:sz w:val="22"/>
          <w:szCs w:val="22"/>
        </w:rPr>
        <w:t xml:space="preserve">                                                          </w:t>
      </w:r>
    </w:p>
    <w:tbl>
      <w:tblPr>
        <w:tblW w:w="3827" w:type="dxa"/>
        <w:tblInd w:w="53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827"/>
      </w:tblGrid>
      <w:tr w:rsidR="00BE3250" w:rsidRPr="006B70E0" w:rsidTr="00E35A42">
        <w:tc>
          <w:tcPr>
            <w:tcW w:w="3827" w:type="dxa"/>
            <w:tcBorders>
              <w:top w:val="nil"/>
              <w:left w:val="nil"/>
              <w:right w:val="nil"/>
            </w:tcBorders>
          </w:tcPr>
          <w:p w:rsidR="00BE3250" w:rsidRPr="00E35A42" w:rsidRDefault="00BE3250" w:rsidP="00E35A42">
            <w:pPr>
              <w:tabs>
                <w:tab w:val="left" w:pos="240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E3250" w:rsidRPr="006B70E0" w:rsidRDefault="00BE3250" w:rsidP="00A70C9C">
      <w:pPr>
        <w:rPr>
          <w:rFonts w:ascii="Arial" w:hAnsi="Arial" w:cs="Arial"/>
          <w:sz w:val="22"/>
          <w:szCs w:val="22"/>
        </w:rPr>
      </w:pPr>
      <w:r w:rsidRPr="006B70E0">
        <w:rPr>
          <w:rFonts w:ascii="Arial" w:hAnsi="Arial" w:cs="Arial"/>
          <w:sz w:val="22"/>
          <w:szCs w:val="22"/>
        </w:rPr>
        <w:tab/>
      </w:r>
      <w:r w:rsidRPr="006B70E0">
        <w:rPr>
          <w:rFonts w:ascii="Arial" w:hAnsi="Arial" w:cs="Arial"/>
          <w:sz w:val="22"/>
          <w:szCs w:val="22"/>
        </w:rPr>
        <w:tab/>
      </w:r>
      <w:r w:rsidRPr="006B70E0">
        <w:rPr>
          <w:rFonts w:ascii="Arial" w:hAnsi="Arial" w:cs="Arial"/>
          <w:sz w:val="22"/>
          <w:szCs w:val="22"/>
        </w:rPr>
        <w:tab/>
      </w:r>
      <w:r w:rsidRPr="006B70E0">
        <w:rPr>
          <w:rFonts w:ascii="Arial" w:hAnsi="Arial" w:cs="Arial"/>
          <w:sz w:val="22"/>
          <w:szCs w:val="22"/>
        </w:rPr>
        <w:tab/>
      </w:r>
      <w:r w:rsidRPr="006B70E0">
        <w:rPr>
          <w:rFonts w:ascii="Arial" w:hAnsi="Arial" w:cs="Arial"/>
          <w:sz w:val="22"/>
          <w:szCs w:val="22"/>
        </w:rPr>
        <w:tab/>
      </w:r>
      <w:r w:rsidRPr="006B70E0">
        <w:rPr>
          <w:rFonts w:ascii="Arial" w:hAnsi="Arial" w:cs="Arial"/>
          <w:sz w:val="22"/>
          <w:szCs w:val="22"/>
        </w:rPr>
        <w:tab/>
      </w:r>
      <w:r w:rsidRPr="006B70E0">
        <w:rPr>
          <w:rFonts w:ascii="Arial" w:hAnsi="Arial" w:cs="Arial"/>
          <w:sz w:val="22"/>
          <w:szCs w:val="22"/>
        </w:rPr>
        <w:tab/>
      </w:r>
      <w:r w:rsidRPr="006B70E0">
        <w:rPr>
          <w:rFonts w:ascii="Arial" w:hAnsi="Arial" w:cs="Arial"/>
          <w:sz w:val="22"/>
          <w:szCs w:val="22"/>
        </w:rPr>
        <w:tab/>
        <w:t xml:space="preserve">           velitel JSDHo</w:t>
      </w:r>
    </w:p>
    <w:p w:rsidR="00BE3250" w:rsidRPr="006B70E0" w:rsidRDefault="00BE3250" w:rsidP="00A70C9C">
      <w:pPr>
        <w:rPr>
          <w:rFonts w:ascii="Arial" w:hAnsi="Arial" w:cs="Arial"/>
          <w:sz w:val="22"/>
          <w:szCs w:val="22"/>
        </w:rPr>
      </w:pPr>
    </w:p>
    <w:p w:rsidR="00BE3250" w:rsidRPr="006B70E0" w:rsidRDefault="00BE3250" w:rsidP="00795EB8">
      <w:pPr>
        <w:jc w:val="both"/>
        <w:rPr>
          <w:rFonts w:ascii="Arial" w:hAnsi="Arial" w:cs="Arial"/>
          <w:sz w:val="22"/>
          <w:szCs w:val="22"/>
        </w:rPr>
      </w:pPr>
      <w:r w:rsidRPr="006B70E0">
        <w:rPr>
          <w:rFonts w:ascii="Arial" w:hAnsi="Arial" w:cs="Arial"/>
          <w:sz w:val="22"/>
          <w:szCs w:val="22"/>
        </w:rPr>
        <w:t>Jako oprávněný zástupce zřizovatele JSDHo žádám o umožnění vykonání stáže výše uvedený</w:t>
      </w:r>
      <w:r>
        <w:rPr>
          <w:rFonts w:ascii="Arial" w:hAnsi="Arial" w:cs="Arial"/>
          <w:sz w:val="22"/>
          <w:szCs w:val="22"/>
        </w:rPr>
        <w:t>m</w:t>
      </w:r>
      <w:r w:rsidRPr="006B70E0">
        <w:rPr>
          <w:rFonts w:ascii="Arial" w:hAnsi="Arial" w:cs="Arial"/>
          <w:sz w:val="22"/>
          <w:szCs w:val="22"/>
        </w:rPr>
        <w:t xml:space="preserve"> členů</w:t>
      </w:r>
      <w:r>
        <w:rPr>
          <w:rFonts w:ascii="Arial" w:hAnsi="Arial" w:cs="Arial"/>
          <w:sz w:val="22"/>
          <w:szCs w:val="22"/>
        </w:rPr>
        <w:t>m</w:t>
      </w:r>
      <w:r w:rsidRPr="006B70E0">
        <w:rPr>
          <w:rFonts w:ascii="Arial" w:hAnsi="Arial" w:cs="Arial"/>
          <w:sz w:val="22"/>
          <w:szCs w:val="22"/>
        </w:rPr>
        <w:t xml:space="preserve"> JSDHo u HZS JMK, v případě kladného stanoviska HZS JMK je k této stáži jménem zřizovatele vysílám.</w:t>
      </w:r>
    </w:p>
    <w:p w:rsidR="00BE3250" w:rsidRPr="006B70E0" w:rsidRDefault="00BE3250" w:rsidP="00A70C9C">
      <w:pPr>
        <w:rPr>
          <w:rFonts w:ascii="Arial" w:hAnsi="Arial" w:cs="Arial"/>
          <w:sz w:val="22"/>
          <w:szCs w:val="22"/>
        </w:rPr>
      </w:pPr>
    </w:p>
    <w:p w:rsidR="00BE3250" w:rsidRPr="006B70E0" w:rsidRDefault="00BE3250" w:rsidP="00A70C9C">
      <w:pPr>
        <w:rPr>
          <w:rFonts w:ascii="Arial" w:hAnsi="Arial" w:cs="Arial"/>
          <w:sz w:val="22"/>
          <w:szCs w:val="22"/>
        </w:rPr>
      </w:pPr>
    </w:p>
    <w:tbl>
      <w:tblPr>
        <w:tblW w:w="3827" w:type="dxa"/>
        <w:tblInd w:w="53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827"/>
      </w:tblGrid>
      <w:tr w:rsidR="00BE3250" w:rsidRPr="006B70E0" w:rsidTr="00E35A42">
        <w:tc>
          <w:tcPr>
            <w:tcW w:w="3827" w:type="dxa"/>
            <w:tcBorders>
              <w:top w:val="nil"/>
              <w:left w:val="nil"/>
              <w:right w:val="nil"/>
            </w:tcBorders>
          </w:tcPr>
          <w:p w:rsidR="00BE3250" w:rsidRPr="00E35A42" w:rsidRDefault="00BE3250" w:rsidP="00E35A42">
            <w:pPr>
              <w:tabs>
                <w:tab w:val="left" w:pos="240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E3250" w:rsidRPr="006B70E0" w:rsidRDefault="00BE3250" w:rsidP="00CF1BDE">
      <w:pPr>
        <w:rPr>
          <w:rFonts w:ascii="Arial" w:hAnsi="Arial" w:cs="Arial"/>
          <w:sz w:val="22"/>
          <w:szCs w:val="22"/>
        </w:rPr>
      </w:pPr>
      <w:r w:rsidRPr="006B70E0">
        <w:rPr>
          <w:rFonts w:ascii="Arial" w:hAnsi="Arial" w:cs="Arial"/>
          <w:sz w:val="22"/>
          <w:szCs w:val="22"/>
        </w:rPr>
        <w:tab/>
      </w:r>
      <w:r w:rsidRPr="006B70E0">
        <w:rPr>
          <w:rFonts w:ascii="Arial" w:hAnsi="Arial" w:cs="Arial"/>
          <w:sz w:val="22"/>
          <w:szCs w:val="22"/>
        </w:rPr>
        <w:tab/>
      </w:r>
      <w:r w:rsidRPr="006B70E0">
        <w:rPr>
          <w:rFonts w:ascii="Arial" w:hAnsi="Arial" w:cs="Arial"/>
          <w:sz w:val="22"/>
          <w:szCs w:val="22"/>
        </w:rPr>
        <w:tab/>
      </w:r>
      <w:r w:rsidRPr="006B70E0">
        <w:rPr>
          <w:rFonts w:ascii="Arial" w:hAnsi="Arial" w:cs="Arial"/>
          <w:sz w:val="22"/>
          <w:szCs w:val="22"/>
        </w:rPr>
        <w:tab/>
      </w:r>
      <w:r w:rsidRPr="006B70E0">
        <w:rPr>
          <w:rFonts w:ascii="Arial" w:hAnsi="Arial" w:cs="Arial"/>
          <w:sz w:val="22"/>
          <w:szCs w:val="22"/>
        </w:rPr>
        <w:tab/>
      </w:r>
      <w:r w:rsidRPr="006B70E0">
        <w:rPr>
          <w:rFonts w:ascii="Arial" w:hAnsi="Arial" w:cs="Arial"/>
          <w:sz w:val="22"/>
          <w:szCs w:val="22"/>
        </w:rPr>
        <w:tab/>
      </w:r>
      <w:r w:rsidRPr="006B70E0">
        <w:rPr>
          <w:rFonts w:ascii="Arial" w:hAnsi="Arial" w:cs="Arial"/>
          <w:sz w:val="22"/>
          <w:szCs w:val="22"/>
        </w:rPr>
        <w:tab/>
      </w:r>
      <w:r w:rsidRPr="006B70E0">
        <w:rPr>
          <w:rFonts w:ascii="Arial" w:hAnsi="Arial" w:cs="Arial"/>
          <w:sz w:val="22"/>
          <w:szCs w:val="22"/>
        </w:rPr>
        <w:tab/>
        <w:t xml:space="preserve">           </w:t>
      </w:r>
      <w:r>
        <w:rPr>
          <w:rFonts w:ascii="Arial" w:hAnsi="Arial" w:cs="Arial"/>
          <w:sz w:val="22"/>
          <w:szCs w:val="22"/>
        </w:rPr>
        <w:t>starosta obce</w:t>
      </w:r>
    </w:p>
    <w:p w:rsidR="00BE3250" w:rsidRPr="006B70E0" w:rsidRDefault="00BE3250" w:rsidP="00934BC6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Look w:val="00A0"/>
      </w:tblPr>
      <w:tblGrid>
        <w:gridCol w:w="392"/>
        <w:gridCol w:w="2693"/>
        <w:gridCol w:w="584"/>
        <w:gridCol w:w="2393"/>
      </w:tblGrid>
      <w:tr w:rsidR="00BE3250" w:rsidRPr="00EB0BCD" w:rsidTr="00E35A42">
        <w:tc>
          <w:tcPr>
            <w:tcW w:w="392" w:type="dxa"/>
          </w:tcPr>
          <w:p w:rsidR="00BE3250" w:rsidRPr="00E35A42" w:rsidRDefault="00BE3250" w:rsidP="00E35A42">
            <w:pPr>
              <w:spacing w:before="240" w:after="120"/>
              <w:rPr>
                <w:rFonts w:ascii="Arial" w:hAnsi="Arial" w:cs="Arial"/>
                <w:sz w:val="22"/>
              </w:rPr>
            </w:pPr>
            <w:r w:rsidRPr="00E35A42">
              <w:rPr>
                <w:rFonts w:ascii="Arial" w:hAnsi="Arial" w:cs="Arial"/>
                <w:sz w:val="22"/>
              </w:rPr>
              <w:t>V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BE3250" w:rsidRPr="00E35A42" w:rsidRDefault="00BE3250" w:rsidP="00E35A42">
            <w:pPr>
              <w:spacing w:before="240" w:after="120"/>
              <w:rPr>
                <w:rFonts w:ascii="Arial" w:hAnsi="Arial" w:cs="Arial"/>
                <w:sz w:val="22"/>
              </w:rPr>
            </w:pPr>
          </w:p>
        </w:tc>
        <w:tc>
          <w:tcPr>
            <w:tcW w:w="584" w:type="dxa"/>
          </w:tcPr>
          <w:p w:rsidR="00BE3250" w:rsidRPr="00E35A42" w:rsidRDefault="00BE3250" w:rsidP="00E35A42">
            <w:pPr>
              <w:spacing w:before="240" w:after="120"/>
              <w:rPr>
                <w:rFonts w:ascii="Arial" w:hAnsi="Arial" w:cs="Arial"/>
                <w:sz w:val="22"/>
              </w:rPr>
            </w:pPr>
            <w:r w:rsidRPr="00E35A42">
              <w:rPr>
                <w:rFonts w:ascii="Arial" w:hAnsi="Arial" w:cs="Arial"/>
                <w:sz w:val="22"/>
              </w:rPr>
              <w:t>dne</w:t>
            </w:r>
          </w:p>
        </w:tc>
        <w:tc>
          <w:tcPr>
            <w:tcW w:w="2393" w:type="dxa"/>
            <w:tcBorders>
              <w:bottom w:val="single" w:sz="4" w:space="0" w:color="auto"/>
            </w:tcBorders>
          </w:tcPr>
          <w:p w:rsidR="00BE3250" w:rsidRPr="00E35A42" w:rsidRDefault="00BE3250" w:rsidP="00E35A42">
            <w:pPr>
              <w:spacing w:before="240" w:after="120"/>
              <w:rPr>
                <w:rFonts w:ascii="Arial" w:hAnsi="Arial" w:cs="Arial"/>
                <w:sz w:val="22"/>
              </w:rPr>
            </w:pPr>
          </w:p>
        </w:tc>
      </w:tr>
    </w:tbl>
    <w:p w:rsidR="00BE3250" w:rsidRPr="006B70E0" w:rsidRDefault="00BE3250" w:rsidP="00A70C9C">
      <w:pPr>
        <w:rPr>
          <w:rFonts w:ascii="Arial" w:hAnsi="Arial" w:cs="Arial"/>
          <w:sz w:val="22"/>
          <w:szCs w:val="22"/>
        </w:rPr>
      </w:pPr>
    </w:p>
    <w:p w:rsidR="00BE3250" w:rsidRDefault="00BE3250" w:rsidP="00A70C9C">
      <w:pPr>
        <w:rPr>
          <w:rFonts w:ascii="Arial" w:hAnsi="Arial" w:cs="Arial"/>
          <w:sz w:val="22"/>
          <w:szCs w:val="22"/>
        </w:rPr>
        <w:sectPr w:rsidR="00BE3250" w:rsidSect="00E4337F">
          <w:headerReference w:type="default" r:id="rId7"/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E3250" w:rsidRDefault="00BE3250" w:rsidP="000D7BEF">
      <w:pPr>
        <w:pStyle w:val="Heading1"/>
        <w:jc w:val="center"/>
      </w:pPr>
    </w:p>
    <w:sectPr w:rsidR="00BE3250" w:rsidSect="00E4337F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3250" w:rsidRDefault="00BE3250">
      <w:r>
        <w:separator/>
      </w:r>
    </w:p>
  </w:endnote>
  <w:endnote w:type="continuationSeparator" w:id="0">
    <w:p w:rsidR="00BE3250" w:rsidRDefault="00BE32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250" w:rsidRPr="006B70E0" w:rsidRDefault="00BE3250" w:rsidP="00EB0BCD">
    <w:pPr>
      <w:rPr>
        <w:rFonts w:ascii="Arial" w:hAnsi="Arial" w:cs="Arial"/>
        <w:sz w:val="22"/>
        <w:szCs w:val="22"/>
      </w:rPr>
    </w:pPr>
    <w:r w:rsidRPr="006B70E0">
      <w:rPr>
        <w:rFonts w:ascii="Arial" w:hAnsi="Arial" w:cs="Arial"/>
        <w:sz w:val="22"/>
        <w:szCs w:val="22"/>
      </w:rPr>
      <w:t>* Nehodící se škrtněte</w:t>
    </w:r>
  </w:p>
  <w:p w:rsidR="00BE3250" w:rsidRPr="00CF1BDE" w:rsidRDefault="00BE3250" w:rsidP="00EB0BCD">
    <w:pPr>
      <w:rPr>
        <w:rFonts w:ascii="Arial" w:hAnsi="Arial" w:cs="Arial"/>
        <w:sz w:val="22"/>
        <w:szCs w:val="22"/>
      </w:rPr>
    </w:pPr>
    <w:r w:rsidRPr="006B70E0">
      <w:rPr>
        <w:rFonts w:ascii="Arial" w:hAnsi="Arial" w:cs="Arial"/>
        <w:sz w:val="22"/>
        <w:szCs w:val="22"/>
      </w:rPr>
      <w:t>** Velitel jednotky (VJ), velitel družstva (VD), strojník (S), hasič (H)</w:t>
    </w:r>
  </w:p>
  <w:p w:rsidR="00BE3250" w:rsidRDefault="00BE325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250" w:rsidRPr="00EB0BCD" w:rsidRDefault="00BE3250" w:rsidP="00EB0BC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3250" w:rsidRDefault="00BE3250">
      <w:r>
        <w:separator/>
      </w:r>
    </w:p>
  </w:footnote>
  <w:footnote w:type="continuationSeparator" w:id="0">
    <w:p w:rsidR="00BE3250" w:rsidRDefault="00BE32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250" w:rsidRPr="00C35D99" w:rsidRDefault="00BE3250" w:rsidP="00A57241">
    <w:pPr>
      <w:pStyle w:val="Header"/>
      <w:spacing w:before="60"/>
      <w:ind w:right="16"/>
      <w:jc w:val="both"/>
      <w:rPr>
        <w:rFonts w:ascii="Arial" w:hAnsi="Arial" w:cs="Arial"/>
        <w:sz w:val="18"/>
        <w:szCs w:val="18"/>
      </w:rPr>
    </w:pPr>
    <w:r w:rsidRPr="00C35D99">
      <w:rPr>
        <w:rFonts w:ascii="Arial" w:hAnsi="Arial" w:cs="Arial"/>
        <w:sz w:val="18"/>
        <w:szCs w:val="18"/>
      </w:rPr>
      <w:t xml:space="preserve">SIAŘ KŘ HZS JmK č. </w:t>
    </w:r>
    <w:r>
      <w:rPr>
        <w:rFonts w:ascii="Arial" w:hAnsi="Arial" w:cs="Arial"/>
        <w:sz w:val="18"/>
        <w:szCs w:val="18"/>
      </w:rPr>
      <w:t>155</w:t>
    </w:r>
    <w:r w:rsidRPr="00C35D99">
      <w:rPr>
        <w:rFonts w:ascii="Arial" w:hAnsi="Arial" w:cs="Arial"/>
        <w:sz w:val="18"/>
        <w:szCs w:val="18"/>
      </w:rPr>
      <w:t>/2014</w:t>
    </w:r>
    <w:r w:rsidRPr="00C35D99">
      <w:rPr>
        <w:rFonts w:ascii="Arial" w:hAnsi="Arial" w:cs="Arial"/>
        <w:sz w:val="18"/>
        <w:szCs w:val="18"/>
      </w:rPr>
      <w:tab/>
    </w:r>
    <w:r w:rsidRPr="00C35D99">
      <w:rPr>
        <w:rFonts w:ascii="Arial" w:hAnsi="Arial" w:cs="Arial"/>
        <w:sz w:val="18"/>
        <w:szCs w:val="18"/>
      </w:rPr>
      <w:tab/>
      <w:t xml:space="preserve">     příloha č. 1</w:t>
    </w:r>
  </w:p>
  <w:p w:rsidR="00BE3250" w:rsidRPr="00487370" w:rsidRDefault="00BE3250" w:rsidP="00A57241">
    <w:pPr>
      <w:pStyle w:val="Header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250" w:rsidRPr="000D7BEF" w:rsidRDefault="00BE3250" w:rsidP="000D7BEF">
    <w:pPr>
      <w:pStyle w:val="Header"/>
      <w:rPr>
        <w:szCs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861B7"/>
    <w:multiLevelType w:val="hybridMultilevel"/>
    <w:tmpl w:val="8658717C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29266E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  <w:i w:val="0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B6C6871"/>
    <w:multiLevelType w:val="hybridMultilevel"/>
    <w:tmpl w:val="91B8CEB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1B909E0"/>
    <w:multiLevelType w:val="hybridMultilevel"/>
    <w:tmpl w:val="242889B0"/>
    <w:lvl w:ilvl="0" w:tplc="3F68D258">
      <w:start w:val="1"/>
      <w:numFmt w:val="lowerLetter"/>
      <w:lvlText w:val="%1)"/>
      <w:lvlJc w:val="left"/>
      <w:pPr>
        <w:tabs>
          <w:tab w:val="num" w:pos="1063"/>
        </w:tabs>
        <w:ind w:left="1063" w:hanging="360"/>
      </w:pPr>
      <w:rPr>
        <w:rFonts w:ascii="Arial" w:eastAsia="Times New Roman" w:hAnsi="Arial" w:cs="Arial" w:hint="default"/>
      </w:rPr>
    </w:lvl>
    <w:lvl w:ilvl="1" w:tplc="04050001">
      <w:start w:val="1"/>
      <w:numFmt w:val="bullet"/>
      <w:lvlText w:val=""/>
      <w:lvlJc w:val="left"/>
      <w:pPr>
        <w:tabs>
          <w:tab w:val="num" w:pos="1783"/>
        </w:tabs>
        <w:ind w:left="1783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503"/>
        </w:tabs>
        <w:ind w:left="250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3"/>
        </w:tabs>
        <w:ind w:left="322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3"/>
        </w:tabs>
        <w:ind w:left="394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3"/>
        </w:tabs>
        <w:ind w:left="466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3"/>
        </w:tabs>
        <w:ind w:left="538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3"/>
        </w:tabs>
        <w:ind w:left="610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3"/>
        </w:tabs>
        <w:ind w:left="6823" w:hanging="180"/>
      </w:pPr>
      <w:rPr>
        <w:rFonts w:cs="Times New Roman"/>
      </w:rPr>
    </w:lvl>
  </w:abstractNum>
  <w:abstractNum w:abstractNumId="3">
    <w:nsid w:val="2199358C"/>
    <w:multiLevelType w:val="hybridMultilevel"/>
    <w:tmpl w:val="3A0ADF30"/>
    <w:lvl w:ilvl="0" w:tplc="0405000B">
      <w:start w:val="1"/>
      <w:numFmt w:val="bullet"/>
      <w:lvlText w:val=""/>
      <w:lvlJc w:val="left"/>
      <w:pPr>
        <w:tabs>
          <w:tab w:val="num" w:pos="1776"/>
        </w:tabs>
        <w:ind w:left="1776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  <w:rPr>
        <w:rFonts w:cs="Times New Roman"/>
      </w:rPr>
    </w:lvl>
  </w:abstractNum>
  <w:abstractNum w:abstractNumId="4">
    <w:nsid w:val="3BFE3B28"/>
    <w:multiLevelType w:val="hybridMultilevel"/>
    <w:tmpl w:val="6D1888BE"/>
    <w:lvl w:ilvl="0" w:tplc="1FEC1DE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C1B7AB4"/>
    <w:multiLevelType w:val="hybridMultilevel"/>
    <w:tmpl w:val="6862E81C"/>
    <w:lvl w:ilvl="0" w:tplc="BFB04DD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F2C0104"/>
    <w:multiLevelType w:val="hybridMultilevel"/>
    <w:tmpl w:val="8E307142"/>
    <w:lvl w:ilvl="0" w:tplc="4A68D446">
      <w:start w:val="1"/>
      <w:numFmt w:val="lowerLetter"/>
      <w:lvlText w:val="%1)"/>
      <w:lvlJc w:val="left"/>
      <w:pPr>
        <w:tabs>
          <w:tab w:val="num" w:pos="1063"/>
        </w:tabs>
        <w:ind w:left="1063" w:hanging="360"/>
      </w:pPr>
      <w:rPr>
        <w:rFonts w:ascii="Arial" w:eastAsia="Times New Roman" w:hAnsi="Arial" w:cs="Arial"/>
      </w:rPr>
    </w:lvl>
    <w:lvl w:ilvl="1" w:tplc="04050001">
      <w:start w:val="1"/>
      <w:numFmt w:val="bullet"/>
      <w:lvlText w:val=""/>
      <w:lvlJc w:val="left"/>
      <w:pPr>
        <w:tabs>
          <w:tab w:val="num" w:pos="1783"/>
        </w:tabs>
        <w:ind w:left="1783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503"/>
        </w:tabs>
        <w:ind w:left="250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3"/>
        </w:tabs>
        <w:ind w:left="322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3"/>
        </w:tabs>
        <w:ind w:left="394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3"/>
        </w:tabs>
        <w:ind w:left="466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3"/>
        </w:tabs>
        <w:ind w:left="538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3"/>
        </w:tabs>
        <w:ind w:left="610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3"/>
        </w:tabs>
        <w:ind w:left="6823" w:hanging="180"/>
      </w:pPr>
      <w:rPr>
        <w:rFonts w:cs="Times New Roman"/>
      </w:rPr>
    </w:lvl>
  </w:abstractNum>
  <w:abstractNum w:abstractNumId="7">
    <w:nsid w:val="535246B6"/>
    <w:multiLevelType w:val="hybridMultilevel"/>
    <w:tmpl w:val="63485D62"/>
    <w:lvl w:ilvl="0" w:tplc="05C83C36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3F94063"/>
    <w:multiLevelType w:val="hybridMultilevel"/>
    <w:tmpl w:val="8BB88054"/>
    <w:lvl w:ilvl="0" w:tplc="6EE6D2DA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D9A2A8C"/>
    <w:multiLevelType w:val="hybridMultilevel"/>
    <w:tmpl w:val="BB4CD3A2"/>
    <w:lvl w:ilvl="0" w:tplc="77F2DF7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5DCC3129"/>
    <w:multiLevelType w:val="singleLevel"/>
    <w:tmpl w:val="040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11">
    <w:nsid w:val="5E82656E"/>
    <w:multiLevelType w:val="hybridMultilevel"/>
    <w:tmpl w:val="F3DCC238"/>
    <w:lvl w:ilvl="0" w:tplc="EA9CF6EE">
      <w:start w:val="2"/>
      <w:numFmt w:val="lowerLetter"/>
      <w:lvlText w:val="%1)"/>
      <w:lvlJc w:val="left"/>
      <w:pPr>
        <w:tabs>
          <w:tab w:val="num" w:pos="1063"/>
        </w:tabs>
        <w:ind w:left="1063" w:hanging="360"/>
      </w:pPr>
      <w:rPr>
        <w:rFonts w:ascii="Arial" w:eastAsia="Times New Roman" w:hAnsi="Arial" w:cs="Arial" w:hint="default"/>
      </w:rPr>
    </w:lvl>
    <w:lvl w:ilvl="1" w:tplc="04050001">
      <w:start w:val="1"/>
      <w:numFmt w:val="bullet"/>
      <w:lvlText w:val=""/>
      <w:lvlJc w:val="left"/>
      <w:pPr>
        <w:tabs>
          <w:tab w:val="num" w:pos="1783"/>
        </w:tabs>
        <w:ind w:left="1783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503"/>
        </w:tabs>
        <w:ind w:left="250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3"/>
        </w:tabs>
        <w:ind w:left="322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3"/>
        </w:tabs>
        <w:ind w:left="394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3"/>
        </w:tabs>
        <w:ind w:left="466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3"/>
        </w:tabs>
        <w:ind w:left="538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3"/>
        </w:tabs>
        <w:ind w:left="610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3"/>
        </w:tabs>
        <w:ind w:left="6823" w:hanging="180"/>
      </w:pPr>
      <w:rPr>
        <w:rFonts w:cs="Times New Roman"/>
      </w:rPr>
    </w:lvl>
  </w:abstractNum>
  <w:abstractNum w:abstractNumId="12">
    <w:nsid w:val="688E4A4D"/>
    <w:multiLevelType w:val="hybridMultilevel"/>
    <w:tmpl w:val="4EA8E86A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6EA510F8"/>
    <w:multiLevelType w:val="hybridMultilevel"/>
    <w:tmpl w:val="5BA401A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F223D18"/>
    <w:multiLevelType w:val="hybridMultilevel"/>
    <w:tmpl w:val="E36A0380"/>
    <w:lvl w:ilvl="0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5">
    <w:nsid w:val="6FB12724"/>
    <w:multiLevelType w:val="hybridMultilevel"/>
    <w:tmpl w:val="D834D5CA"/>
    <w:lvl w:ilvl="0" w:tplc="6F0A37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16">
    <w:nsid w:val="7F413909"/>
    <w:multiLevelType w:val="hybridMultilevel"/>
    <w:tmpl w:val="95C0897E"/>
    <w:lvl w:ilvl="0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num w:numId="1">
    <w:abstractNumId w:val="10"/>
  </w:num>
  <w:num w:numId="2">
    <w:abstractNumId w:val="6"/>
  </w:num>
  <w:num w:numId="3">
    <w:abstractNumId w:val="15"/>
  </w:num>
  <w:num w:numId="4">
    <w:abstractNumId w:val="0"/>
  </w:num>
  <w:num w:numId="5">
    <w:abstractNumId w:val="12"/>
  </w:num>
  <w:num w:numId="6">
    <w:abstractNumId w:val="3"/>
  </w:num>
  <w:num w:numId="7">
    <w:abstractNumId w:val="9"/>
  </w:num>
  <w:num w:numId="8">
    <w:abstractNumId w:val="1"/>
  </w:num>
  <w:num w:numId="9">
    <w:abstractNumId w:val="2"/>
  </w:num>
  <w:num w:numId="10">
    <w:abstractNumId w:val="11"/>
  </w:num>
  <w:num w:numId="11">
    <w:abstractNumId w:val="7"/>
  </w:num>
  <w:num w:numId="12">
    <w:abstractNumId w:val="13"/>
  </w:num>
  <w:num w:numId="13">
    <w:abstractNumId w:val="5"/>
  </w:num>
  <w:num w:numId="14">
    <w:abstractNumId w:val="4"/>
  </w:num>
  <w:num w:numId="15">
    <w:abstractNumId w:val="8"/>
  </w:num>
  <w:num w:numId="16">
    <w:abstractNumId w:val="16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440EA"/>
    <w:rsid w:val="000009E2"/>
    <w:rsid w:val="0001146C"/>
    <w:rsid w:val="00013849"/>
    <w:rsid w:val="00021CDF"/>
    <w:rsid w:val="00031D0A"/>
    <w:rsid w:val="000413DF"/>
    <w:rsid w:val="00044A3B"/>
    <w:rsid w:val="00046E32"/>
    <w:rsid w:val="000573BE"/>
    <w:rsid w:val="00062B33"/>
    <w:rsid w:val="00064BF2"/>
    <w:rsid w:val="00077C5B"/>
    <w:rsid w:val="0008035B"/>
    <w:rsid w:val="00080648"/>
    <w:rsid w:val="00097DD3"/>
    <w:rsid w:val="000A5C4F"/>
    <w:rsid w:val="000B5D87"/>
    <w:rsid w:val="000D0D25"/>
    <w:rsid w:val="000D2A98"/>
    <w:rsid w:val="000D51C7"/>
    <w:rsid w:val="000D7BEF"/>
    <w:rsid w:val="000E1349"/>
    <w:rsid w:val="000F0C89"/>
    <w:rsid w:val="000F20A4"/>
    <w:rsid w:val="000F2FF9"/>
    <w:rsid w:val="000F4D2F"/>
    <w:rsid w:val="001019F3"/>
    <w:rsid w:val="001152D7"/>
    <w:rsid w:val="00124443"/>
    <w:rsid w:val="00125656"/>
    <w:rsid w:val="00132823"/>
    <w:rsid w:val="00135F55"/>
    <w:rsid w:val="00160744"/>
    <w:rsid w:val="00162D63"/>
    <w:rsid w:val="001708B1"/>
    <w:rsid w:val="001729C5"/>
    <w:rsid w:val="001854FF"/>
    <w:rsid w:val="001A52B4"/>
    <w:rsid w:val="001B48CC"/>
    <w:rsid w:val="001C4EB7"/>
    <w:rsid w:val="001E17A1"/>
    <w:rsid w:val="001E3BE7"/>
    <w:rsid w:val="001F0D85"/>
    <w:rsid w:val="00201DDA"/>
    <w:rsid w:val="0020499F"/>
    <w:rsid w:val="002059F0"/>
    <w:rsid w:val="00207F03"/>
    <w:rsid w:val="00213EBB"/>
    <w:rsid w:val="0022246B"/>
    <w:rsid w:val="00227F1B"/>
    <w:rsid w:val="0024376B"/>
    <w:rsid w:val="00243C6C"/>
    <w:rsid w:val="00257524"/>
    <w:rsid w:val="00270F7E"/>
    <w:rsid w:val="00275ACE"/>
    <w:rsid w:val="00297640"/>
    <w:rsid w:val="002A62EE"/>
    <w:rsid w:val="002B07BD"/>
    <w:rsid w:val="002C115B"/>
    <w:rsid w:val="002D648E"/>
    <w:rsid w:val="00301EC1"/>
    <w:rsid w:val="003057E2"/>
    <w:rsid w:val="00316612"/>
    <w:rsid w:val="00317020"/>
    <w:rsid w:val="00327693"/>
    <w:rsid w:val="00331CA8"/>
    <w:rsid w:val="003368FF"/>
    <w:rsid w:val="00347279"/>
    <w:rsid w:val="00354980"/>
    <w:rsid w:val="00372AF1"/>
    <w:rsid w:val="003730C2"/>
    <w:rsid w:val="0037617D"/>
    <w:rsid w:val="0037772A"/>
    <w:rsid w:val="003839BC"/>
    <w:rsid w:val="00383C8F"/>
    <w:rsid w:val="003932D0"/>
    <w:rsid w:val="003938C7"/>
    <w:rsid w:val="003A36C0"/>
    <w:rsid w:val="003B7EF5"/>
    <w:rsid w:val="003C08D2"/>
    <w:rsid w:val="003E534C"/>
    <w:rsid w:val="003E62F5"/>
    <w:rsid w:val="003F123F"/>
    <w:rsid w:val="004008E4"/>
    <w:rsid w:val="00410C6A"/>
    <w:rsid w:val="00415B47"/>
    <w:rsid w:val="00416904"/>
    <w:rsid w:val="00417596"/>
    <w:rsid w:val="00453531"/>
    <w:rsid w:val="00456126"/>
    <w:rsid w:val="00471B33"/>
    <w:rsid w:val="00477A46"/>
    <w:rsid w:val="00487370"/>
    <w:rsid w:val="004971A5"/>
    <w:rsid w:val="004C4487"/>
    <w:rsid w:val="004D08F4"/>
    <w:rsid w:val="004D7423"/>
    <w:rsid w:val="00502BEA"/>
    <w:rsid w:val="0051760A"/>
    <w:rsid w:val="00520C98"/>
    <w:rsid w:val="00530161"/>
    <w:rsid w:val="00550A9E"/>
    <w:rsid w:val="005517B6"/>
    <w:rsid w:val="005608C6"/>
    <w:rsid w:val="00580F66"/>
    <w:rsid w:val="00586457"/>
    <w:rsid w:val="005867DD"/>
    <w:rsid w:val="005A22F8"/>
    <w:rsid w:val="005B1F53"/>
    <w:rsid w:val="005C4350"/>
    <w:rsid w:val="005D1954"/>
    <w:rsid w:val="005D20F2"/>
    <w:rsid w:val="005E4FFA"/>
    <w:rsid w:val="00610F42"/>
    <w:rsid w:val="006114F8"/>
    <w:rsid w:val="0061546A"/>
    <w:rsid w:val="00617129"/>
    <w:rsid w:val="00626712"/>
    <w:rsid w:val="006320F6"/>
    <w:rsid w:val="006440EA"/>
    <w:rsid w:val="006524DD"/>
    <w:rsid w:val="0065616F"/>
    <w:rsid w:val="006641AC"/>
    <w:rsid w:val="00690844"/>
    <w:rsid w:val="00691D2C"/>
    <w:rsid w:val="00694D6C"/>
    <w:rsid w:val="006A1441"/>
    <w:rsid w:val="006A2C7D"/>
    <w:rsid w:val="006B566D"/>
    <w:rsid w:val="006B70E0"/>
    <w:rsid w:val="006C7F58"/>
    <w:rsid w:val="006E04C4"/>
    <w:rsid w:val="006E75FF"/>
    <w:rsid w:val="00717950"/>
    <w:rsid w:val="00717CFC"/>
    <w:rsid w:val="00717E62"/>
    <w:rsid w:val="0075182B"/>
    <w:rsid w:val="0076119C"/>
    <w:rsid w:val="00770733"/>
    <w:rsid w:val="00780ED4"/>
    <w:rsid w:val="00781D7A"/>
    <w:rsid w:val="00793346"/>
    <w:rsid w:val="00795EB8"/>
    <w:rsid w:val="007A2013"/>
    <w:rsid w:val="007B1675"/>
    <w:rsid w:val="007B5CA4"/>
    <w:rsid w:val="007B6BD7"/>
    <w:rsid w:val="007C4B61"/>
    <w:rsid w:val="007D18DD"/>
    <w:rsid w:val="007E0B66"/>
    <w:rsid w:val="007E1C8A"/>
    <w:rsid w:val="007E38CE"/>
    <w:rsid w:val="007E508D"/>
    <w:rsid w:val="007F18AC"/>
    <w:rsid w:val="00803A39"/>
    <w:rsid w:val="00805288"/>
    <w:rsid w:val="008107B5"/>
    <w:rsid w:val="00813211"/>
    <w:rsid w:val="008222D9"/>
    <w:rsid w:val="00823228"/>
    <w:rsid w:val="008257D7"/>
    <w:rsid w:val="00844F60"/>
    <w:rsid w:val="008609CA"/>
    <w:rsid w:val="0086534D"/>
    <w:rsid w:val="00892899"/>
    <w:rsid w:val="00894112"/>
    <w:rsid w:val="0089711E"/>
    <w:rsid w:val="008A3EE1"/>
    <w:rsid w:val="008A6987"/>
    <w:rsid w:val="008B2443"/>
    <w:rsid w:val="008B4A66"/>
    <w:rsid w:val="008D0179"/>
    <w:rsid w:val="008F03F2"/>
    <w:rsid w:val="008F16F2"/>
    <w:rsid w:val="008F254F"/>
    <w:rsid w:val="008F637D"/>
    <w:rsid w:val="009054BD"/>
    <w:rsid w:val="0090721F"/>
    <w:rsid w:val="00912173"/>
    <w:rsid w:val="009157C5"/>
    <w:rsid w:val="00921FFF"/>
    <w:rsid w:val="009277AF"/>
    <w:rsid w:val="00930866"/>
    <w:rsid w:val="00933759"/>
    <w:rsid w:val="00934BC6"/>
    <w:rsid w:val="0096036C"/>
    <w:rsid w:val="0097161F"/>
    <w:rsid w:val="009A19A9"/>
    <w:rsid w:val="009A76C4"/>
    <w:rsid w:val="009D5493"/>
    <w:rsid w:val="009D7D0C"/>
    <w:rsid w:val="009E7990"/>
    <w:rsid w:val="009F33D9"/>
    <w:rsid w:val="00A030E2"/>
    <w:rsid w:val="00A068C2"/>
    <w:rsid w:val="00A164A2"/>
    <w:rsid w:val="00A1699D"/>
    <w:rsid w:val="00A25BA1"/>
    <w:rsid w:val="00A51BBC"/>
    <w:rsid w:val="00A57241"/>
    <w:rsid w:val="00A70C9C"/>
    <w:rsid w:val="00A84896"/>
    <w:rsid w:val="00A87D2D"/>
    <w:rsid w:val="00A91618"/>
    <w:rsid w:val="00A92BBD"/>
    <w:rsid w:val="00AA14A4"/>
    <w:rsid w:val="00AA52D8"/>
    <w:rsid w:val="00AD14B9"/>
    <w:rsid w:val="00AD3FEA"/>
    <w:rsid w:val="00B0087A"/>
    <w:rsid w:val="00B036F8"/>
    <w:rsid w:val="00B12E6B"/>
    <w:rsid w:val="00B145D3"/>
    <w:rsid w:val="00B203B8"/>
    <w:rsid w:val="00B26007"/>
    <w:rsid w:val="00B451DD"/>
    <w:rsid w:val="00B45341"/>
    <w:rsid w:val="00B5188C"/>
    <w:rsid w:val="00B54C84"/>
    <w:rsid w:val="00B846D6"/>
    <w:rsid w:val="00BA4A11"/>
    <w:rsid w:val="00BB2361"/>
    <w:rsid w:val="00BB5B6D"/>
    <w:rsid w:val="00BC7515"/>
    <w:rsid w:val="00BE3250"/>
    <w:rsid w:val="00BE38ED"/>
    <w:rsid w:val="00BF2A85"/>
    <w:rsid w:val="00C044A3"/>
    <w:rsid w:val="00C064BF"/>
    <w:rsid w:val="00C11C82"/>
    <w:rsid w:val="00C14009"/>
    <w:rsid w:val="00C1641C"/>
    <w:rsid w:val="00C171FA"/>
    <w:rsid w:val="00C350BD"/>
    <w:rsid w:val="00C35D99"/>
    <w:rsid w:val="00C41D70"/>
    <w:rsid w:val="00C509A6"/>
    <w:rsid w:val="00C56F09"/>
    <w:rsid w:val="00C574BB"/>
    <w:rsid w:val="00C6564A"/>
    <w:rsid w:val="00C81AF5"/>
    <w:rsid w:val="00CA1453"/>
    <w:rsid w:val="00CA645D"/>
    <w:rsid w:val="00CB6953"/>
    <w:rsid w:val="00CC499E"/>
    <w:rsid w:val="00CC528C"/>
    <w:rsid w:val="00CD4AF2"/>
    <w:rsid w:val="00CE4419"/>
    <w:rsid w:val="00CF1BDE"/>
    <w:rsid w:val="00CF1C1A"/>
    <w:rsid w:val="00CF56A5"/>
    <w:rsid w:val="00D07B91"/>
    <w:rsid w:val="00D23BCA"/>
    <w:rsid w:val="00D30F1B"/>
    <w:rsid w:val="00D30F5C"/>
    <w:rsid w:val="00D446E5"/>
    <w:rsid w:val="00D46D53"/>
    <w:rsid w:val="00D63547"/>
    <w:rsid w:val="00D66432"/>
    <w:rsid w:val="00D75761"/>
    <w:rsid w:val="00D8635B"/>
    <w:rsid w:val="00DC23B4"/>
    <w:rsid w:val="00DC7ADD"/>
    <w:rsid w:val="00DD2C98"/>
    <w:rsid w:val="00DD7B3F"/>
    <w:rsid w:val="00DE0E4F"/>
    <w:rsid w:val="00DE7D03"/>
    <w:rsid w:val="00DF52DE"/>
    <w:rsid w:val="00E04715"/>
    <w:rsid w:val="00E072F6"/>
    <w:rsid w:val="00E153B5"/>
    <w:rsid w:val="00E26BF6"/>
    <w:rsid w:val="00E33A1F"/>
    <w:rsid w:val="00E35A42"/>
    <w:rsid w:val="00E41B16"/>
    <w:rsid w:val="00E424AE"/>
    <w:rsid w:val="00E4337F"/>
    <w:rsid w:val="00E60FC2"/>
    <w:rsid w:val="00E67F92"/>
    <w:rsid w:val="00E83558"/>
    <w:rsid w:val="00E83F46"/>
    <w:rsid w:val="00E90042"/>
    <w:rsid w:val="00EB0BCD"/>
    <w:rsid w:val="00EB6203"/>
    <w:rsid w:val="00EC54DD"/>
    <w:rsid w:val="00ED23F0"/>
    <w:rsid w:val="00ED3BC5"/>
    <w:rsid w:val="00ED41AE"/>
    <w:rsid w:val="00F02183"/>
    <w:rsid w:val="00F15ADD"/>
    <w:rsid w:val="00F60A44"/>
    <w:rsid w:val="00F62199"/>
    <w:rsid w:val="00F64EFA"/>
    <w:rsid w:val="00FA36AE"/>
    <w:rsid w:val="00FB5514"/>
    <w:rsid w:val="00FD5411"/>
    <w:rsid w:val="00FE7ECB"/>
    <w:rsid w:val="00FF6159"/>
    <w:rsid w:val="00FF6B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40EA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83F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F64EFA"/>
    <w:pPr>
      <w:keepNext/>
      <w:spacing w:after="120"/>
      <w:jc w:val="center"/>
      <w:outlineLvl w:val="4"/>
    </w:pPr>
    <w:rPr>
      <w:b/>
      <w:sz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paragraph" w:styleId="BodyText">
    <w:name w:val="Body Text"/>
    <w:basedOn w:val="Normal"/>
    <w:link w:val="BodyTextChar"/>
    <w:uiPriority w:val="99"/>
    <w:rsid w:val="006440EA"/>
    <w:pPr>
      <w:widowControl w:val="0"/>
      <w:jc w:val="center"/>
    </w:pPr>
    <w:rPr>
      <w:color w:val="000000"/>
      <w:sz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0"/>
      <w:szCs w:val="20"/>
    </w:rPr>
  </w:style>
  <w:style w:type="paragraph" w:styleId="Title">
    <w:name w:val="Title"/>
    <w:basedOn w:val="Normal"/>
    <w:link w:val="TitleChar"/>
    <w:uiPriority w:val="99"/>
    <w:qFormat/>
    <w:rsid w:val="006440EA"/>
    <w:pPr>
      <w:jc w:val="center"/>
    </w:pPr>
    <w:rPr>
      <w:b/>
      <w:caps/>
      <w:sz w:val="24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paragraph" w:styleId="Header">
    <w:name w:val="header"/>
    <w:basedOn w:val="Normal"/>
    <w:link w:val="HeaderChar1"/>
    <w:uiPriority w:val="99"/>
    <w:rsid w:val="00B036F8"/>
    <w:pPr>
      <w:tabs>
        <w:tab w:val="center" w:pos="4536"/>
        <w:tab w:val="right" w:pos="9072"/>
      </w:tabs>
    </w:pPr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rsid w:val="00B036F8"/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Pr>
      <w:rFonts w:cs="Times New Roman"/>
      <w:sz w:val="20"/>
      <w:szCs w:val="20"/>
    </w:rPr>
  </w:style>
  <w:style w:type="character" w:customStyle="1" w:styleId="spelle">
    <w:name w:val="spelle"/>
    <w:basedOn w:val="DefaultParagraphFont"/>
    <w:uiPriority w:val="99"/>
    <w:rsid w:val="000D2A98"/>
    <w:rPr>
      <w:rFonts w:cs="Times New Roman"/>
    </w:rPr>
  </w:style>
  <w:style w:type="table" w:styleId="TableGrid">
    <w:name w:val="Table Grid"/>
    <w:basedOn w:val="TableNormal"/>
    <w:uiPriority w:val="99"/>
    <w:rsid w:val="009054B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rsid w:val="00021CDF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021CDF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021CD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021CD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Times New Roman"/>
      <w:sz w:val="2"/>
    </w:rPr>
  </w:style>
  <w:style w:type="paragraph" w:styleId="BodyTextIndent">
    <w:name w:val="Body Text Indent"/>
    <w:basedOn w:val="Normal"/>
    <w:link w:val="BodyTextIndentChar"/>
    <w:uiPriority w:val="99"/>
    <w:rsid w:val="00E83F46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rFonts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E83F46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rFonts w:cs="Times New Roman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83F46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CD4AF2"/>
    <w:rPr>
      <w:rFonts w:cs="Times New Roman"/>
      <w:vertAlign w:val="superscript"/>
    </w:rPr>
  </w:style>
  <w:style w:type="paragraph" w:styleId="DocumentMap">
    <w:name w:val="Document Map"/>
    <w:basedOn w:val="Normal"/>
    <w:link w:val="DocumentMapChar"/>
    <w:uiPriority w:val="99"/>
    <w:semiHidden/>
    <w:rsid w:val="000F4D2F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rFonts w:cs="Times New Roman"/>
      <w:sz w:val="2"/>
    </w:rPr>
  </w:style>
  <w:style w:type="paragraph" w:styleId="ListParagraph">
    <w:name w:val="List Paragraph"/>
    <w:basedOn w:val="Normal"/>
    <w:uiPriority w:val="99"/>
    <w:qFormat/>
    <w:rsid w:val="0065616F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rsid w:val="0034727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47279"/>
    <w:rPr>
      <w:rFonts w:cs="Times New Roman"/>
    </w:rPr>
  </w:style>
  <w:style w:type="character" w:customStyle="1" w:styleId="HeaderChar1">
    <w:name w:val="Header Char1"/>
    <w:link w:val="Header"/>
    <w:uiPriority w:val="99"/>
    <w:locked/>
    <w:rsid w:val="00A57241"/>
    <w:rPr>
      <w:sz w:val="24"/>
      <w:lang w:val="cs-CZ"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2</Pages>
  <Words>158</Words>
  <Characters>937</Characters>
  <Application>Microsoft Office Outlook</Application>
  <DocSecurity>0</DocSecurity>
  <Lines>0</Lines>
  <Paragraphs>0</Paragraphs>
  <ScaleCrop>false</ScaleCrop>
  <Company>HZS JmK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SBÍRKA</dc:title>
  <dc:subject/>
  <dc:creator>Antonín Bastl</dc:creator>
  <cp:keywords/>
  <dc:description/>
  <cp:lastModifiedBy>Jitka Betakova</cp:lastModifiedBy>
  <cp:revision>4</cp:revision>
  <dcterms:created xsi:type="dcterms:W3CDTF">2014-10-14T05:46:00Z</dcterms:created>
  <dcterms:modified xsi:type="dcterms:W3CDTF">2014-10-14T05:51:00Z</dcterms:modified>
</cp:coreProperties>
</file>