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645" w:rsidRDefault="00682C4C" w:rsidP="00682C4C">
      <w:pPr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682C4C">
        <w:rPr>
          <w:rFonts w:ascii="Times New Roman" w:hAnsi="Times New Roman" w:cs="Times New Roman"/>
          <w:b/>
          <w:i/>
          <w:sz w:val="36"/>
          <w:u w:val="single"/>
        </w:rPr>
        <w:t>Seznam členů JSDH obce</w:t>
      </w:r>
    </w:p>
    <w:p w:rsidR="00682C4C" w:rsidRDefault="00682C4C" w:rsidP="00682C4C">
      <w:pPr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t>__________________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Velitel jednotky</w:t>
            </w: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Velitel družstva</w:t>
            </w: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Strojníci</w:t>
            </w: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Hasič</w:t>
            </w: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C4C" w:rsidTr="00682C4C"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682C4C" w:rsidRDefault="00682C4C" w:rsidP="0068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2C4C" w:rsidRDefault="00682C4C" w:rsidP="00682C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2C4C" w:rsidRPr="00682C4C" w:rsidRDefault="00682C4C" w:rsidP="00682C4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82C4C" w:rsidRPr="00682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C4C"/>
    <w:rsid w:val="00682C4C"/>
    <w:rsid w:val="00722699"/>
    <w:rsid w:val="00CD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82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82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773B16B7.dotm</Template>
  <TotalTime>2</TotalTime>
  <Pages>1</Pages>
  <Words>26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1</cp:revision>
  <dcterms:created xsi:type="dcterms:W3CDTF">2018-02-05T06:44:00Z</dcterms:created>
  <dcterms:modified xsi:type="dcterms:W3CDTF">2018-02-05T06:46:00Z</dcterms:modified>
</cp:coreProperties>
</file>