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7E2" w:rsidRDefault="00AD77E2" w:rsidP="009A02C1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L É K A Ř S K Ý  P O S U D E K</w:t>
      </w:r>
    </w:p>
    <w:p w:rsidR="00AD77E2" w:rsidRDefault="00AD77E2" w:rsidP="009A02C1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AD77E2" w:rsidRPr="009A02C1" w:rsidRDefault="00AD77E2" w:rsidP="009A02C1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 w:rsidRPr="009A02C1">
        <w:rPr>
          <w:rFonts w:ascii="TimesNewRomanPSMT" w:hAnsi="TimesNewRomanPSMT" w:cs="TimesNewRomanPSMT"/>
        </w:rPr>
        <w:t>na základě - vstupní - periodické - mimořádné - výstupní*) zdravotní prohlídky provedené v souladu s § 1 až 6 nařízení vlády č. 352/2003 Sb., o posuzování zdravotní způsobilosti zaměstnanců jednotek hasičských záchranných sborů podniků a členů jednotek sborů dobrovolných hasičů obcí nebo podniků.</w:t>
      </w:r>
    </w:p>
    <w:p w:rsidR="00AD77E2" w:rsidRPr="009A02C1" w:rsidRDefault="00AD77E2" w:rsidP="009A02C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AD77E2" w:rsidRPr="009A02C1" w:rsidRDefault="00AD77E2" w:rsidP="009A02C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 w:rsidRPr="009A02C1">
        <w:rPr>
          <w:rFonts w:ascii="TimesNewRomanPSMT" w:hAnsi="TimesNewRomanPSMT" w:cs="TimesNewRomanPSMT"/>
        </w:rPr>
        <w:t>Posuzovaný(á)………..........…………………………..........datum narození..............…………</w:t>
      </w:r>
    </w:p>
    <w:p w:rsidR="00AD77E2" w:rsidRDefault="00AD77E2" w:rsidP="009A02C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AD77E2" w:rsidRPr="009A02C1" w:rsidRDefault="00AD77E2" w:rsidP="00723744">
      <w:pPr>
        <w:jc w:val="both"/>
        <w:rPr>
          <w:rFonts w:ascii="TimesNewRomanPSMT" w:hAnsi="TimesNewRomanPSMT" w:cs="TimesNewRomanPSMT"/>
        </w:rPr>
      </w:pPr>
      <w:r w:rsidRPr="009A02C1">
        <w:rPr>
          <w:rFonts w:ascii="TimesNewRomanPSMT" w:hAnsi="TimesNewRomanPSMT" w:cs="TimesNewRomanPSMT"/>
        </w:rPr>
        <w:t>zařazený(á)/přijímaný(á)*) na funkci......</w:t>
      </w:r>
      <w:r>
        <w:rPr>
          <w:rFonts w:ascii="TimesNewRomanPSMT" w:hAnsi="TimesNewRomanPSMT" w:cs="TimesNewRomanPSMT"/>
        </w:rPr>
        <w:t>.......</w:t>
      </w:r>
      <w:r w:rsidRPr="009A02C1">
        <w:rPr>
          <w:rFonts w:ascii="TimesNewRomanPSMT" w:hAnsi="TimesNewRomanPSMT" w:cs="TimesNewRomanPSMT"/>
        </w:rPr>
        <w:t>....</w:t>
      </w:r>
      <w:r w:rsidRPr="00723744">
        <w:rPr>
          <w:sz w:val="24"/>
        </w:rPr>
        <w:t xml:space="preserve"> </w:t>
      </w:r>
      <w:r w:rsidRPr="00723744">
        <w:rPr>
          <w:b/>
          <w:bCs/>
          <w:sz w:val="24"/>
        </w:rPr>
        <w:t>nositel(ka) dýchací techniky</w:t>
      </w:r>
      <w:r>
        <w:rPr>
          <w:sz w:val="24"/>
        </w:rPr>
        <w:t xml:space="preserve"> </w:t>
      </w:r>
      <w:r w:rsidRPr="009A02C1">
        <w:rPr>
          <w:rFonts w:ascii="TimesNewRomanPSMT" w:hAnsi="TimesNewRomanPSMT" w:cs="TimesNewRomanPSMT"/>
        </w:rPr>
        <w:t>…</w:t>
      </w:r>
      <w:r>
        <w:rPr>
          <w:rFonts w:ascii="TimesNewRomanPSMT" w:hAnsi="TimesNewRomanPSMT" w:cs="TimesNewRomanPSMT"/>
        </w:rPr>
        <w:t>…………….</w:t>
      </w:r>
    </w:p>
    <w:p w:rsidR="00AD77E2" w:rsidRDefault="00AD77E2" w:rsidP="009A02C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AD77E2" w:rsidRPr="009A02C1" w:rsidRDefault="00AD77E2" w:rsidP="00723744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 w:rsidRPr="009A02C1">
        <w:rPr>
          <w:rFonts w:ascii="TimesNewRomanPSMT" w:hAnsi="TimesNewRomanPSMT" w:cs="TimesNewRomanPSMT"/>
        </w:rPr>
        <w:t>v jednotce sboru dobrovolných hasičů</w:t>
      </w:r>
      <w:r>
        <w:rPr>
          <w:rFonts w:ascii="TimesNewRomanPSMT" w:hAnsi="TimesNewRomanPSMT" w:cs="TimesNewRomanPSMT"/>
        </w:rPr>
        <w:t xml:space="preserve"> </w:t>
      </w:r>
      <w:r w:rsidRPr="009A02C1">
        <w:rPr>
          <w:rFonts w:ascii="TimesNewRomanPSMT" w:hAnsi="TimesNewRomanPSMT" w:cs="TimesNewRomanPSMT"/>
        </w:rPr>
        <w:t>podniku/obce*) je</w:t>
      </w:r>
    </w:p>
    <w:p w:rsidR="00AD77E2" w:rsidRDefault="00AD77E2" w:rsidP="009A02C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AD77E2" w:rsidRPr="009A02C1" w:rsidRDefault="00AD77E2" w:rsidP="009A02C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 w:rsidRPr="009A02C1">
        <w:rPr>
          <w:rFonts w:ascii="TimesNewRomanPSMT" w:hAnsi="TimesNewRomanPSMT" w:cs="TimesNewRomanPSMT"/>
        </w:rPr>
        <w:t>a) zdravotně způsobilý(á)/ k výkonu činnosti v uvedené funkci</w:t>
      </w:r>
    </w:p>
    <w:p w:rsidR="00AD77E2" w:rsidRPr="009A02C1" w:rsidRDefault="00AD77E2" w:rsidP="009A02C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 w:rsidRPr="009A02C1">
        <w:rPr>
          <w:rFonts w:ascii="TimesNewRomanPSMT" w:hAnsi="TimesNewRomanPSMT" w:cs="TimesNewRomanPSMT"/>
        </w:rPr>
        <w:t>b) zdravotně nezpůsobilý(á) k výkonu činnosti v uvedené funkci</w:t>
      </w:r>
    </w:p>
    <w:p w:rsidR="00AD77E2" w:rsidRPr="009A02C1" w:rsidRDefault="00AD77E2" w:rsidP="009A02C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 w:rsidRPr="009A02C1">
        <w:rPr>
          <w:rFonts w:ascii="TimesNewRomanPSMT" w:hAnsi="TimesNewRomanPSMT" w:cs="TimesNewRomanPSMT"/>
        </w:rPr>
        <w:t>c) zdravotně způsobilý(á) k výkonu činnosti v uvedené funkci jen s tímto omezením</w:t>
      </w:r>
    </w:p>
    <w:p w:rsidR="00AD77E2" w:rsidRDefault="00AD77E2" w:rsidP="009A02C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AD77E2" w:rsidRPr="009A02C1" w:rsidRDefault="00AD77E2" w:rsidP="009A02C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 w:rsidRPr="009A02C1">
        <w:rPr>
          <w:rFonts w:ascii="TimesNewRomanPSMT" w:hAnsi="TimesNewRomanPSMT" w:cs="TimesNewRomanPSMT"/>
        </w:rPr>
        <w:t>...........................................................………………………………………………………...</w:t>
      </w:r>
    </w:p>
    <w:p w:rsidR="00AD77E2" w:rsidRDefault="00AD77E2" w:rsidP="009A02C1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</w:p>
    <w:p w:rsidR="00AD77E2" w:rsidRPr="009A02C1" w:rsidRDefault="00AD77E2" w:rsidP="009A02C1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  <w:r w:rsidRPr="009A02C1">
        <w:rPr>
          <w:rFonts w:ascii="TimesNewRomanPS-BoldMT" w:hAnsi="TimesNewRomanPS-BoldMT" w:cs="TimesNewRomanPS-BoldMT"/>
          <w:b/>
          <w:bCs/>
        </w:rPr>
        <w:t>Poučení:</w:t>
      </w:r>
    </w:p>
    <w:p w:rsidR="00AD77E2" w:rsidRPr="00CB5C52" w:rsidRDefault="00AD77E2" w:rsidP="00CB5C5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CB5C52">
        <w:rPr>
          <w:rFonts w:ascii="Arial" w:hAnsi="Arial" w:cs="Arial"/>
        </w:rPr>
        <w:t xml:space="preserve">Podle ustanovení § </w:t>
      </w:r>
      <w:r w:rsidRPr="00CB5C52">
        <w:rPr>
          <w:rFonts w:ascii="Arial" w:hAnsi="Arial" w:cs="Arial"/>
          <w:bCs/>
          <w:color w:val="000000"/>
        </w:rPr>
        <w:t>46 odst. 1 zákona č. 373/2011 Sb., o specifických zdravotních službách</w:t>
      </w:r>
      <w:r>
        <w:rPr>
          <w:rFonts w:ascii="Arial" w:hAnsi="Arial" w:cs="Arial"/>
        </w:rPr>
        <w:t>,</w:t>
      </w:r>
      <w:r w:rsidRPr="00CB5C52">
        <w:rPr>
          <w:rFonts w:ascii="Arial" w:hAnsi="Arial" w:cs="Arial"/>
        </w:rPr>
        <w:t xml:space="preserve"> </w:t>
      </w:r>
    </w:p>
    <w:p w:rsidR="00AD77E2" w:rsidRPr="00CB5C52" w:rsidRDefault="00AD77E2" w:rsidP="009A02C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CB5C52">
        <w:rPr>
          <w:rFonts w:ascii="Arial" w:hAnsi="Arial" w:cs="Arial"/>
        </w:rPr>
        <w:t>je možno podat proti tomuto posudku návrh na jeho přezkoumání</w:t>
      </w:r>
      <w:r>
        <w:rPr>
          <w:rFonts w:ascii="Arial" w:hAnsi="Arial" w:cs="Arial"/>
        </w:rPr>
        <w:t xml:space="preserve"> a to </w:t>
      </w:r>
      <w:r w:rsidRPr="00CB5C52">
        <w:rPr>
          <w:rFonts w:ascii="Arial" w:hAnsi="Arial" w:cs="Arial"/>
        </w:rPr>
        <w:t>do 1</w:t>
      </w:r>
      <w:r>
        <w:rPr>
          <w:rFonts w:ascii="Arial" w:hAnsi="Arial" w:cs="Arial"/>
        </w:rPr>
        <w:t>0</w:t>
      </w:r>
      <w:r w:rsidRPr="00CB5C5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pracovních </w:t>
      </w:r>
      <w:r w:rsidRPr="00CB5C52">
        <w:rPr>
          <w:rFonts w:ascii="Arial" w:hAnsi="Arial" w:cs="Arial"/>
        </w:rPr>
        <w:t xml:space="preserve">dnů ode dne jeho </w:t>
      </w:r>
      <w:r>
        <w:rPr>
          <w:rFonts w:ascii="Arial" w:hAnsi="Arial" w:cs="Arial"/>
        </w:rPr>
        <w:t>prokazatelného předání</w:t>
      </w:r>
      <w:r w:rsidRPr="00CB5C52">
        <w:rPr>
          <w:rFonts w:ascii="Arial" w:hAnsi="Arial" w:cs="Arial"/>
        </w:rPr>
        <w:t xml:space="preserve">. Návrh se podává písemně </w:t>
      </w:r>
      <w:r>
        <w:rPr>
          <w:rFonts w:ascii="Arial" w:hAnsi="Arial" w:cs="Arial"/>
        </w:rPr>
        <w:t>poskytovateli zdravotního posudku</w:t>
      </w:r>
      <w:r w:rsidRPr="00CB5C5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r w:rsidRPr="00CB5C52">
        <w:rPr>
          <w:rFonts w:ascii="Arial" w:hAnsi="Arial" w:cs="Arial"/>
        </w:rPr>
        <w:t>lékař</w:t>
      </w:r>
      <w:r>
        <w:rPr>
          <w:rFonts w:ascii="Arial" w:hAnsi="Arial" w:cs="Arial"/>
        </w:rPr>
        <w:t>i</w:t>
      </w:r>
      <w:r w:rsidRPr="00CB5C52">
        <w:rPr>
          <w:rFonts w:ascii="Arial" w:hAnsi="Arial" w:cs="Arial"/>
        </w:rPr>
        <w:t>, který tento posudek vydal</w:t>
      </w:r>
      <w:r>
        <w:rPr>
          <w:rFonts w:ascii="Arial" w:hAnsi="Arial" w:cs="Arial"/>
        </w:rPr>
        <w:t>)</w:t>
      </w:r>
      <w:r w:rsidRPr="00CB5C52">
        <w:rPr>
          <w:rFonts w:ascii="Arial" w:hAnsi="Arial" w:cs="Arial"/>
        </w:rPr>
        <w:t>.</w:t>
      </w:r>
    </w:p>
    <w:p w:rsidR="00AD77E2" w:rsidRDefault="00AD77E2" w:rsidP="009A02C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AD77E2" w:rsidRDefault="00AD77E2" w:rsidP="009A02C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AD77E2" w:rsidRDefault="00AD77E2" w:rsidP="009A02C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AD77E2" w:rsidRPr="009A02C1" w:rsidRDefault="00AD77E2" w:rsidP="009A02C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 w:rsidRPr="009A02C1">
        <w:rPr>
          <w:rFonts w:ascii="TimesNewRomanPSMT" w:hAnsi="TimesNewRomanPSMT" w:cs="TimesNewRomanPSMT"/>
        </w:rPr>
        <w:t>V..........</w:t>
      </w:r>
      <w:r>
        <w:rPr>
          <w:rFonts w:ascii="TimesNewRomanPSMT" w:hAnsi="TimesNewRomanPSMT" w:cs="TimesNewRomanPSMT"/>
        </w:rPr>
        <w:t>...........................</w:t>
      </w:r>
      <w:r w:rsidRPr="009A02C1">
        <w:rPr>
          <w:rFonts w:ascii="TimesNewRomanPSMT" w:hAnsi="TimesNewRomanPSMT" w:cs="TimesNewRomanPSMT"/>
        </w:rPr>
        <w:t>......................dne........………. ……………...............................</w:t>
      </w:r>
    </w:p>
    <w:p w:rsidR="00AD77E2" w:rsidRPr="009A02C1" w:rsidRDefault="00AD77E2" w:rsidP="009A02C1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NewRomanPSMT" w:hAnsi="TimesNewRomanPSMT" w:cs="TimesNewRomanPSMT"/>
        </w:rPr>
      </w:pPr>
      <w:r w:rsidRPr="009A02C1">
        <w:rPr>
          <w:rFonts w:ascii="TimesNewRomanPSMT" w:hAnsi="TimesNewRomanPSMT" w:cs="TimesNewRomanPSMT"/>
        </w:rPr>
        <w:t>Razítko a podpis lékaře</w:t>
      </w:r>
    </w:p>
    <w:p w:rsidR="00AD77E2" w:rsidRDefault="00AD77E2" w:rsidP="009A02C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AD77E2" w:rsidRPr="009A02C1" w:rsidRDefault="00AD77E2" w:rsidP="009A02C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 w:rsidRPr="009A02C1">
        <w:rPr>
          <w:rFonts w:ascii="TimesNewRomanPSMT" w:hAnsi="TimesNewRomanPSMT" w:cs="TimesNewRomanPSMT"/>
        </w:rPr>
        <w:t>Posuzovaná osoba a zaměstnavatel se seznámil s posudkem a poučením, posudek je určen</w:t>
      </w:r>
    </w:p>
    <w:p w:rsidR="00AD77E2" w:rsidRDefault="00AD77E2" w:rsidP="009A02C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 w:rsidRPr="009A02C1">
        <w:rPr>
          <w:rFonts w:ascii="TimesNewRomanPSMT" w:hAnsi="TimesNewRomanPSMT" w:cs="TimesNewRomanPSMT"/>
        </w:rPr>
        <w:t>zaměstnavateli nebo zřizovateli jednotky požární ochrany.</w:t>
      </w:r>
    </w:p>
    <w:p w:rsidR="00AD77E2" w:rsidRPr="009A02C1" w:rsidRDefault="00AD77E2" w:rsidP="009A02C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AD77E2" w:rsidRDefault="00AD77E2" w:rsidP="009A02C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AD77E2" w:rsidRPr="009A02C1" w:rsidRDefault="00AD77E2" w:rsidP="009A02C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 w:rsidRPr="009A02C1">
        <w:rPr>
          <w:rFonts w:ascii="TimesNewRomanPSMT" w:hAnsi="TimesNewRomanPSMT" w:cs="TimesNewRomanPSMT"/>
        </w:rPr>
        <w:t>Dne.................……………. ...……...............................</w:t>
      </w:r>
    </w:p>
    <w:p w:rsidR="00AD77E2" w:rsidRDefault="00AD77E2" w:rsidP="009A02C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AD77E2" w:rsidRPr="009A02C1" w:rsidRDefault="00AD77E2" w:rsidP="009A02C1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TimesNewRomanPSMT" w:hAnsi="TimesNewRomanPSMT" w:cs="TimesNewRomanPSMT"/>
        </w:rPr>
      </w:pPr>
      <w:r w:rsidRPr="009A02C1">
        <w:rPr>
          <w:rFonts w:ascii="TimesNewRomanPSMT" w:hAnsi="TimesNewRomanPSMT" w:cs="TimesNewRomanPSMT"/>
        </w:rPr>
        <w:t>Podpis posuzované osoby</w:t>
      </w:r>
    </w:p>
    <w:p w:rsidR="00AD77E2" w:rsidRDefault="00AD77E2" w:rsidP="009A02C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AD77E2" w:rsidRDefault="00AD77E2" w:rsidP="009A02C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AD77E2" w:rsidRDefault="00AD77E2" w:rsidP="009A02C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AD77E2" w:rsidRPr="009A02C1" w:rsidRDefault="00AD77E2" w:rsidP="009A02C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 w:rsidRPr="009A02C1">
        <w:rPr>
          <w:rFonts w:ascii="TimesNewRomanPSMT" w:hAnsi="TimesNewRomanPSMT" w:cs="TimesNewRomanPSMT"/>
        </w:rPr>
        <w:t>Dne.................……………. ……..................................</w:t>
      </w:r>
    </w:p>
    <w:p w:rsidR="00AD77E2" w:rsidRDefault="00AD77E2" w:rsidP="009A02C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AD77E2" w:rsidRPr="009A02C1" w:rsidRDefault="00AD77E2" w:rsidP="009A02C1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TimesNewRomanPSMT" w:hAnsi="TimesNewRomanPSMT" w:cs="TimesNewRomanPSMT"/>
        </w:rPr>
      </w:pPr>
      <w:r w:rsidRPr="009A02C1">
        <w:rPr>
          <w:rFonts w:ascii="TimesNewRomanPSMT" w:hAnsi="TimesNewRomanPSMT" w:cs="TimesNewRomanPSMT"/>
        </w:rPr>
        <w:t>Za zaměstnavatele/obec*)</w:t>
      </w:r>
    </w:p>
    <w:p w:rsidR="00AD77E2" w:rsidRDefault="00AD77E2" w:rsidP="009A02C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AD77E2" w:rsidRDefault="00AD77E2" w:rsidP="009A02C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AD77E2" w:rsidRDefault="00AD77E2" w:rsidP="009A02C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AD77E2" w:rsidRDefault="00AD77E2" w:rsidP="009A02C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AD77E2" w:rsidRDefault="00AD77E2" w:rsidP="009A02C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AD77E2" w:rsidRDefault="00AD77E2" w:rsidP="009A02C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AD77E2" w:rsidRPr="009A02C1" w:rsidRDefault="00AD77E2" w:rsidP="009A02C1">
      <w:pPr>
        <w:spacing w:after="0"/>
        <w:rPr>
          <w:rFonts w:ascii="Times New Roman" w:hAnsi="Times New Roman"/>
        </w:rPr>
      </w:pPr>
      <w:r w:rsidRPr="009A02C1">
        <w:rPr>
          <w:rFonts w:ascii="TimesNewRomanPSMT" w:hAnsi="TimesNewRomanPSMT" w:cs="TimesNewRomanPSMT"/>
        </w:rPr>
        <w:t>*) Nehodící se škrtne</w:t>
      </w:r>
    </w:p>
    <w:sectPr w:rsidR="00AD77E2" w:rsidRPr="009A02C1" w:rsidSect="00F65F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A02C1"/>
    <w:rsid w:val="00723744"/>
    <w:rsid w:val="008746B7"/>
    <w:rsid w:val="009A02C1"/>
    <w:rsid w:val="00AD77E2"/>
    <w:rsid w:val="00C25202"/>
    <w:rsid w:val="00CB5C52"/>
    <w:rsid w:val="00F65F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F01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55</TotalTime>
  <Pages>1</Pages>
  <Words>241</Words>
  <Characters>1428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Dekret Pavel</dc:creator>
  <cp:keywords/>
  <dc:description/>
  <cp:lastModifiedBy>materna</cp:lastModifiedBy>
  <cp:revision>3</cp:revision>
  <dcterms:created xsi:type="dcterms:W3CDTF">2018-06-22T10:35:00Z</dcterms:created>
  <dcterms:modified xsi:type="dcterms:W3CDTF">2018-06-25T10:00:00Z</dcterms:modified>
</cp:coreProperties>
</file>