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332"/>
        <w:gridCol w:w="1596"/>
        <w:gridCol w:w="4074"/>
      </w:tblGrid>
      <w:tr w:rsidR="0087622E" w:rsidTr="0030793D">
        <w:tc>
          <w:tcPr>
            <w:tcW w:w="3332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87622E" w:rsidRDefault="0087622E" w:rsidP="003079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br w:type="page"/>
              <w:t>Nominující: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7622E" w:rsidRPr="00B80DB5" w:rsidRDefault="0087622E" w:rsidP="0030793D">
            <w:pPr>
              <w:spacing w:after="0" w:line="36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B80DB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HZS Jihočeského kraje</w:t>
            </w:r>
          </w:p>
          <w:p w:rsidR="0087622E" w:rsidRPr="00B80DB5" w:rsidRDefault="0087622E" w:rsidP="0030793D">
            <w:pPr>
              <w:spacing w:after="0" w:line="36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B80DB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Pražská 52b</w:t>
            </w:r>
          </w:p>
          <w:p w:rsidR="0087622E" w:rsidRDefault="0087622E" w:rsidP="003079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0DB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370 04 České Budějovice</w:t>
            </w:r>
          </w:p>
        </w:tc>
        <w:tc>
          <w:tcPr>
            <w:tcW w:w="5670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87622E" w:rsidRDefault="0087622E" w:rsidP="0087622E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622E" w:rsidTr="0030793D">
        <w:tc>
          <w:tcPr>
            <w:tcW w:w="9002" w:type="dxa"/>
            <w:gridSpan w:val="3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7622E" w:rsidRDefault="0087622E" w:rsidP="0030793D">
            <w:pPr>
              <w:spacing w:after="0" w:line="360" w:lineRule="auto"/>
              <w:ind w:firstLine="232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Kategorie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vyberte zaškrtnutím</w:t>
            </w:r>
            <w:r>
              <w:rPr>
                <w:rFonts w:ascii="Times New Roman" w:hAnsi="Times New Roman"/>
                <w:sz w:val="28"/>
                <w:szCs w:val="28"/>
              </w:rPr>
              <w:t>):</w:t>
            </w:r>
          </w:p>
          <w:p w:rsidR="0087622E" w:rsidRDefault="00995B58" w:rsidP="0030793D">
            <w:pPr>
              <w:spacing w:after="0" w:line="360" w:lineRule="auto"/>
              <w:ind w:left="720" w:firstLine="2324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sz w:val="28"/>
                  <w:szCs w:val="28"/>
                </w:rPr>
                <w:id w:val="-10627883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22E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sdtContent>
            </w:sdt>
            <w:r w:rsidR="0087622E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Kolektiv roku 2017</w:t>
            </w:r>
          </w:p>
          <w:p w:rsidR="0087622E" w:rsidRDefault="0087622E" w:rsidP="005057AA">
            <w:pPr>
              <w:spacing w:after="0" w:line="360" w:lineRule="auto"/>
              <w:ind w:left="720" w:firstLine="2324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87622E" w:rsidTr="0030793D">
        <w:tc>
          <w:tcPr>
            <w:tcW w:w="9002" w:type="dxa"/>
            <w:gridSpan w:val="3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7622E" w:rsidRDefault="0087622E" w:rsidP="006202AA">
            <w:pPr>
              <w:spacing w:after="0" w:line="360" w:lineRule="auto"/>
              <w:ind w:left="567" w:hanging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92465">
              <w:rPr>
                <w:rFonts w:ascii="Times New Roman" w:hAnsi="Times New Roman"/>
                <w:b/>
                <w:sz w:val="24"/>
                <w:szCs w:val="24"/>
              </w:rPr>
              <w:t xml:space="preserve">Název: </w:t>
            </w:r>
            <w:r w:rsidR="006202AA">
              <w:rPr>
                <w:rFonts w:ascii="Times New Roman" w:hAnsi="Times New Roman"/>
                <w:b/>
                <w:sz w:val="24"/>
                <w:szCs w:val="24"/>
              </w:rPr>
              <w:t>dvojnásobní mistři HZS ČR v disciplínách TFA</w:t>
            </w:r>
          </w:p>
        </w:tc>
      </w:tr>
      <w:tr w:rsidR="0087622E" w:rsidTr="0030793D">
        <w:tc>
          <w:tcPr>
            <w:tcW w:w="492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:rsidR="0087622E" w:rsidRDefault="0087622E" w:rsidP="0030793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Nominovaní, zástupci: </w:t>
            </w:r>
          </w:p>
          <w:p w:rsidR="00F11531" w:rsidRDefault="00387122" w:rsidP="00F11531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nstržm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  <w:r w:rsidR="006202AA">
              <w:rPr>
                <w:rFonts w:ascii="Times New Roman" w:hAnsi="Times New Roman"/>
                <w:b/>
                <w:i/>
                <w:sz w:val="24"/>
                <w:szCs w:val="24"/>
              </w:rPr>
              <w:t>Jiří Dvořák</w:t>
            </w:r>
          </w:p>
          <w:p w:rsidR="00F11531" w:rsidRDefault="00387122" w:rsidP="00F11531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pprap. </w:t>
            </w:r>
            <w:r w:rsidR="00F11531" w:rsidRPr="006202AA">
              <w:rPr>
                <w:rFonts w:ascii="Times New Roman" w:hAnsi="Times New Roman"/>
                <w:b/>
                <w:i/>
                <w:sz w:val="24"/>
                <w:szCs w:val="24"/>
              </w:rPr>
              <w:t>Petr Be</w:t>
            </w:r>
            <w:r w:rsidR="00F11531">
              <w:rPr>
                <w:rFonts w:ascii="Times New Roman" w:hAnsi="Times New Roman"/>
                <w:b/>
                <w:i/>
                <w:sz w:val="24"/>
                <w:szCs w:val="24"/>
              </w:rPr>
              <w:t>nda</w:t>
            </w:r>
          </w:p>
          <w:p w:rsidR="00387122" w:rsidRDefault="00387122" w:rsidP="00F11531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</w:t>
            </w:r>
            <w:r w:rsidRPr="0094629F">
              <w:rPr>
                <w:rFonts w:ascii="Times New Roman" w:hAnsi="Times New Roman"/>
                <w:i/>
                <w:sz w:val="24"/>
                <w:szCs w:val="24"/>
              </w:rPr>
              <w:t xml:space="preserve">stanice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Tábor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024568" w:rsidRDefault="00024568" w:rsidP="00F11531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nstržm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Ondřej Fišer </w:t>
            </w:r>
          </w:p>
          <w:p w:rsidR="006202AA" w:rsidRPr="0094629F" w:rsidRDefault="006202AA" w:rsidP="0030793D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</w:t>
            </w:r>
            <w:r w:rsidR="00387122" w:rsidRPr="0094629F">
              <w:rPr>
                <w:rFonts w:ascii="Times New Roman" w:hAnsi="Times New Roman"/>
                <w:i/>
                <w:sz w:val="24"/>
                <w:szCs w:val="24"/>
              </w:rPr>
              <w:t xml:space="preserve">stanice </w:t>
            </w:r>
            <w:r w:rsidR="00387122">
              <w:rPr>
                <w:rFonts w:ascii="Times New Roman" w:hAnsi="Times New Roman"/>
                <w:i/>
                <w:sz w:val="24"/>
                <w:szCs w:val="24"/>
              </w:rPr>
              <w:t>Soběslav</w:t>
            </w:r>
          </w:p>
          <w:p w:rsidR="00F11531" w:rsidRDefault="00387122" w:rsidP="0030793D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pprap. </w:t>
            </w:r>
            <w:r w:rsidR="006202AA">
              <w:rPr>
                <w:rFonts w:ascii="Times New Roman" w:hAnsi="Times New Roman"/>
                <w:b/>
                <w:i/>
                <w:sz w:val="24"/>
                <w:szCs w:val="24"/>
              </w:rPr>
              <w:t>David Kubiš</w:t>
            </w:r>
          </w:p>
          <w:p w:rsidR="0087622E" w:rsidRPr="00B9200E" w:rsidRDefault="00387122" w:rsidP="0030793D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nstržm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  <w:r w:rsidR="006202AA">
              <w:rPr>
                <w:rFonts w:ascii="Times New Roman" w:hAnsi="Times New Roman"/>
                <w:b/>
                <w:i/>
                <w:sz w:val="24"/>
                <w:szCs w:val="24"/>
              </w:rPr>
              <w:t>Michal Brousil</w:t>
            </w:r>
          </w:p>
          <w:p w:rsidR="0087622E" w:rsidRDefault="0087622E" w:rsidP="0030793D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9200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</w:t>
            </w:r>
            <w:r w:rsidR="006202A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6202AA" w:rsidRPr="0094629F">
              <w:rPr>
                <w:rFonts w:ascii="Times New Roman" w:hAnsi="Times New Roman"/>
                <w:i/>
                <w:sz w:val="24"/>
                <w:szCs w:val="24"/>
              </w:rPr>
              <w:t xml:space="preserve">stanice </w:t>
            </w:r>
            <w:r w:rsidR="006202AA">
              <w:rPr>
                <w:rFonts w:ascii="Times New Roman" w:hAnsi="Times New Roman"/>
                <w:i/>
                <w:sz w:val="24"/>
                <w:szCs w:val="24"/>
              </w:rPr>
              <w:t>Písek</w:t>
            </w:r>
          </w:p>
          <w:p w:rsidR="00024568" w:rsidRPr="006202AA" w:rsidRDefault="00024568" w:rsidP="00F1153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074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87622E" w:rsidRDefault="0087622E" w:rsidP="00995B58">
            <w:pPr>
              <w:pBdr>
                <w:top w:val="single" w:sz="2" w:space="1" w:color="auto"/>
              </w:pBd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7622E" w:rsidTr="0030793D">
        <w:trPr>
          <w:trHeight w:val="1619"/>
        </w:trPr>
        <w:tc>
          <w:tcPr>
            <w:tcW w:w="9002" w:type="dxa"/>
            <w:gridSpan w:val="3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:rsidR="005057AA" w:rsidRDefault="005057AA" w:rsidP="0030793D">
            <w:pPr>
              <w:spacing w:after="0" w:line="36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622E" w:rsidRDefault="0087622E" w:rsidP="0030793D">
            <w:pPr>
              <w:spacing w:after="0" w:line="36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Zdůvodnění návrhu:</w:t>
            </w:r>
          </w:p>
          <w:p w:rsidR="00E741A5" w:rsidRPr="00025B3E" w:rsidRDefault="00E741A5" w:rsidP="0030793D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025B3E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Zatím jako jedinému se </w:t>
            </w:r>
            <w:r w:rsidR="00CC5FD3" w:rsidRPr="00025B3E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jihočeskému reprezentačnímu týmu </w:t>
            </w:r>
            <w:r w:rsidRPr="00025B3E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podařilo obhájit vítězství na mistrovství HZS ČR v disciplínách TFA. Výsledek, který zatím nikdo v české historii tohoto extrémně náročného hasičského sportu nepředvedl, přivezli </w:t>
            </w:r>
            <w:r w:rsidR="00CC5FD3" w:rsidRPr="00025B3E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právě </w:t>
            </w:r>
            <w:r w:rsidRPr="00025B3E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příslušníci HZS Jihočeského kraje. </w:t>
            </w:r>
          </w:p>
          <w:p w:rsidR="005057AA" w:rsidRDefault="005057AA" w:rsidP="0030793D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622E" w:rsidRDefault="0087622E" w:rsidP="0030793D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Grafická příloha:</w:t>
            </w:r>
          </w:p>
          <w:p w:rsidR="0087622E" w:rsidRPr="00F92F8C" w:rsidRDefault="0087622E" w:rsidP="0030793D">
            <w:pPr>
              <w:spacing w:after="0" w:line="36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92F8C">
              <w:rPr>
                <w:rFonts w:ascii="Times New Roman" w:hAnsi="Times New Roman"/>
                <w:i/>
                <w:iCs/>
                <w:sz w:val="24"/>
                <w:szCs w:val="24"/>
              </w:rPr>
              <w:t>Autorem přiložené fotografie je HZS Jihočeského kraje.</w:t>
            </w:r>
          </w:p>
          <w:p w:rsidR="0087622E" w:rsidRDefault="0087622E" w:rsidP="0030793D">
            <w:pPr>
              <w:spacing w:after="0" w:line="360" w:lineRule="auto"/>
              <w:jc w:val="both"/>
              <w:rPr>
                <w:rFonts w:ascii="Tahoma" w:hAnsi="Tahoma" w:cs="Tahoma"/>
                <w:sz w:val="17"/>
                <w:szCs w:val="17"/>
                <w:lang w:eastAsia="cs-CZ"/>
              </w:rPr>
            </w:pPr>
          </w:p>
          <w:p w:rsidR="00120278" w:rsidRDefault="00120278" w:rsidP="0030793D">
            <w:pPr>
              <w:spacing w:after="0" w:line="360" w:lineRule="auto"/>
              <w:jc w:val="both"/>
              <w:rPr>
                <w:rFonts w:ascii="Tahoma" w:hAnsi="Tahoma" w:cs="Tahoma"/>
                <w:sz w:val="17"/>
                <w:szCs w:val="17"/>
                <w:lang w:eastAsia="cs-CZ"/>
              </w:rPr>
            </w:pPr>
          </w:p>
          <w:p w:rsidR="00120278" w:rsidRDefault="00120278" w:rsidP="0030793D">
            <w:pPr>
              <w:spacing w:after="0" w:line="360" w:lineRule="auto"/>
              <w:jc w:val="both"/>
              <w:rPr>
                <w:rFonts w:ascii="Tahoma" w:hAnsi="Tahoma" w:cs="Tahoma"/>
                <w:sz w:val="17"/>
                <w:szCs w:val="17"/>
                <w:lang w:eastAsia="cs-CZ"/>
              </w:rPr>
            </w:pPr>
          </w:p>
          <w:p w:rsidR="005057AA" w:rsidRDefault="005057AA" w:rsidP="0030793D">
            <w:pPr>
              <w:spacing w:after="0" w:line="360" w:lineRule="auto"/>
              <w:jc w:val="both"/>
              <w:rPr>
                <w:rFonts w:ascii="Tahoma" w:hAnsi="Tahoma" w:cs="Tahoma"/>
                <w:sz w:val="17"/>
                <w:szCs w:val="17"/>
                <w:lang w:eastAsia="cs-CZ"/>
              </w:rPr>
            </w:pPr>
          </w:p>
          <w:p w:rsidR="005057AA" w:rsidRDefault="005057AA" w:rsidP="0030793D">
            <w:pPr>
              <w:spacing w:after="0" w:line="360" w:lineRule="auto"/>
              <w:jc w:val="both"/>
              <w:rPr>
                <w:rFonts w:ascii="Tahoma" w:hAnsi="Tahoma" w:cs="Tahoma"/>
                <w:sz w:val="17"/>
                <w:szCs w:val="17"/>
                <w:lang w:eastAsia="cs-CZ"/>
              </w:rPr>
            </w:pPr>
          </w:p>
          <w:p w:rsidR="005057AA" w:rsidRDefault="005057AA" w:rsidP="0030793D">
            <w:pPr>
              <w:spacing w:after="0" w:line="360" w:lineRule="auto"/>
              <w:jc w:val="both"/>
              <w:rPr>
                <w:rFonts w:ascii="Tahoma" w:hAnsi="Tahoma" w:cs="Tahoma"/>
                <w:sz w:val="17"/>
                <w:szCs w:val="17"/>
                <w:lang w:eastAsia="cs-CZ"/>
              </w:rPr>
            </w:pPr>
          </w:p>
          <w:p w:rsidR="005057AA" w:rsidRDefault="005057AA" w:rsidP="0030793D">
            <w:pPr>
              <w:spacing w:after="0" w:line="360" w:lineRule="auto"/>
              <w:jc w:val="both"/>
              <w:rPr>
                <w:rFonts w:ascii="Tahoma" w:hAnsi="Tahoma" w:cs="Tahoma"/>
                <w:sz w:val="17"/>
                <w:szCs w:val="17"/>
                <w:lang w:eastAsia="cs-CZ"/>
              </w:rPr>
            </w:pPr>
          </w:p>
          <w:p w:rsidR="00A773FB" w:rsidRDefault="00A773FB" w:rsidP="0030793D">
            <w:pPr>
              <w:spacing w:after="0" w:line="360" w:lineRule="auto"/>
              <w:jc w:val="both"/>
              <w:rPr>
                <w:rFonts w:ascii="Tahoma" w:hAnsi="Tahoma" w:cs="Tahoma"/>
                <w:sz w:val="17"/>
                <w:szCs w:val="17"/>
                <w:lang w:eastAsia="cs-CZ"/>
              </w:rPr>
            </w:pPr>
          </w:p>
          <w:p w:rsidR="00A773FB" w:rsidRDefault="00A773FB" w:rsidP="0030793D">
            <w:pPr>
              <w:spacing w:after="0" w:line="360" w:lineRule="auto"/>
              <w:jc w:val="both"/>
              <w:rPr>
                <w:rFonts w:ascii="Tahoma" w:hAnsi="Tahoma" w:cs="Tahoma"/>
                <w:sz w:val="17"/>
                <w:szCs w:val="17"/>
                <w:lang w:eastAsia="cs-CZ"/>
              </w:rPr>
            </w:pPr>
          </w:p>
          <w:p w:rsidR="00024568" w:rsidRDefault="001B43E9" w:rsidP="0002456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lastRenderedPageBreak/>
              <w:t xml:space="preserve">Náročné disciplíny TFA se staly neodmyslitelnou součástí hasičského života kolektivu jihočeských reprezentantů v této soutěži. </w:t>
            </w:r>
            <w:r w:rsidR="00024568"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Důkazem 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toho </w:t>
            </w:r>
            <w:r w:rsidR="00024568"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jsou pak skvělé výsledky, kterých jihočeští borci dosahují jak na republikové, tak i světové úrovni. Mezi absolutní špičku patří David Kubiš </w:t>
            </w:r>
            <w:r w:rsid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a Michal Brousil </w:t>
            </w:r>
            <w:r w:rsidR="00024568"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z územního </w:t>
            </w:r>
            <w:r w:rsid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odboru Písek, </w:t>
            </w:r>
            <w:r w:rsidR="00024568"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>Petr Benda, Lukáš Houdek</w:t>
            </w:r>
            <w:r w:rsidR="00024568">
              <w:rPr>
                <w:rFonts w:ascii="Times New Roman" w:hAnsi="Times New Roman"/>
                <w:sz w:val="24"/>
                <w:szCs w:val="24"/>
                <w:lang w:eastAsia="cs-CZ"/>
              </w:rPr>
              <w:t>, Ondřej Fišer</w:t>
            </w:r>
            <w:r w:rsidR="00024568"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a Jiří Dvořák z územního odboru Tábor</w:t>
            </w:r>
            <w:r w:rsid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, </w:t>
            </w:r>
            <w:r w:rsidR="00024568"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Jaroslav </w:t>
            </w:r>
            <w:proofErr w:type="spellStart"/>
            <w:r w:rsidR="00024568"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>Poukar</w:t>
            </w:r>
            <w:proofErr w:type="spellEnd"/>
            <w:r w:rsidR="00024568"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z úz</w:t>
            </w:r>
            <w:r w:rsid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emního odboru Jindřichův Hradec a Petr Pecka z územního odboru Prachatice. </w:t>
            </w:r>
          </w:p>
          <w:p w:rsidR="00024568" w:rsidRDefault="00D00063" w:rsidP="0002456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Jihočeš</w:t>
            </w:r>
            <w:r w:rsidR="001B43E9">
              <w:rPr>
                <w:rFonts w:ascii="Times New Roman" w:hAnsi="Times New Roman"/>
                <w:sz w:val="24"/>
                <w:szCs w:val="24"/>
                <w:lang w:eastAsia="cs-CZ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skvěle reprezentují nejen svůj HZS Jihočeského kraje, ale jsou také členy republikového výběru HZS ČR. Předvádí skvělé výsledky nejen na území kraje či republiky, ale vozí úspěchy i z evropských nebo dokonce světových soutěží. Jednoznačně patří mezi českou i světovou špičku. </w:t>
            </w:r>
            <w:r w:rsid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Pokusíme se </w:t>
            </w:r>
            <w:r w:rsidR="007A49F2">
              <w:rPr>
                <w:rFonts w:ascii="Times New Roman" w:hAnsi="Times New Roman"/>
                <w:sz w:val="24"/>
                <w:szCs w:val="24"/>
                <w:lang w:eastAsia="cs-CZ"/>
              </w:rPr>
              <w:t>zde zdůraznit tři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nejcennější výsledky</w:t>
            </w:r>
            <w:r w:rsid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</w:t>
            </w:r>
          </w:p>
          <w:p w:rsidR="00D00063" w:rsidRPr="007A49F2" w:rsidRDefault="00D00063" w:rsidP="007A49F2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cs-CZ"/>
              </w:rPr>
            </w:pPr>
            <w:r w:rsidRPr="007A49F2">
              <w:rPr>
                <w:rFonts w:ascii="Times New Roman" w:hAnsi="Times New Roman"/>
                <w:b/>
                <w:i/>
                <w:sz w:val="24"/>
                <w:szCs w:val="24"/>
                <w:lang w:eastAsia="cs-CZ"/>
              </w:rPr>
              <w:t>Mistrovství světa v TFA v Hannoveru</w:t>
            </w:r>
          </w:p>
          <w:p w:rsidR="00D00063" w:rsidRPr="007A49F2" w:rsidRDefault="00D00063" w:rsidP="007A49F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V německém Hannoveru se na začátku června </w:t>
            </w:r>
            <w:r w:rsidR="007A49F2"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2015 </w:t>
            </w:r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konal mezinárodní hasičský veletrh </w:t>
            </w:r>
            <w:proofErr w:type="spellStart"/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>Interschutz</w:t>
            </w:r>
            <w:proofErr w:type="spellEnd"/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2015. Součástí veletrhu bylo i 17. mistrovství světa v</w:t>
            </w:r>
            <w:r w:rsidR="007A49F2"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> </w:t>
            </w:r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>disciplínách</w:t>
            </w:r>
            <w:r w:rsidR="007A49F2"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TFA</w:t>
            </w:r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Mistrovství se zúčastnila také reprezentace HZS České republiky, ve které měli zastoupení i jihočeští hasiči. Do Hannoveru odjeli Petr Benda, Lukáš Houdek, Jaroslav </w:t>
            </w:r>
            <w:proofErr w:type="spellStart"/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>Poukar</w:t>
            </w:r>
            <w:proofErr w:type="spellEnd"/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a David Kubiš</w:t>
            </w:r>
            <w:r w:rsid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</w:t>
            </w:r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Obrovského úspěchu dosáhnul Jaroslav </w:t>
            </w:r>
            <w:proofErr w:type="spellStart"/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>Poukar</w:t>
            </w:r>
            <w:proofErr w:type="spellEnd"/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>, který ve své věkové kategorii mužů do třiceti let vybojoval zlatou medaili a</w:t>
            </w:r>
            <w:r w:rsid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právem se stal mistrem světa!</w:t>
            </w:r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Zároveň byl členem jedné ze dvou českých štafet, která domů veze bronzo</w:t>
            </w:r>
            <w:r w:rsidR="007A49F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vou medaili. </w:t>
            </w:r>
            <w:r w:rsidRPr="007A49F2">
              <w:rPr>
                <w:rFonts w:ascii="Times New Roman" w:hAnsi="Times New Roman"/>
                <w:sz w:val="24"/>
                <w:szCs w:val="24"/>
                <w:lang w:eastAsia="cs-CZ"/>
              </w:rPr>
              <w:t>Další úspěch pro jihočeské hasiče zaznamenal David Kubiš. V kategorii mužů ve věku 35 – 40 let získal stříbrnou medaili.</w:t>
            </w:r>
          </w:p>
          <w:p w:rsidR="00D00063" w:rsidRPr="007A49F2" w:rsidRDefault="007A49F2" w:rsidP="00024568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cs-CZ"/>
              </w:rPr>
            </w:pPr>
            <w:r w:rsidRPr="007A49F2">
              <w:rPr>
                <w:rFonts w:ascii="Times New Roman" w:hAnsi="Times New Roman"/>
                <w:b/>
                <w:i/>
                <w:sz w:val="24"/>
                <w:szCs w:val="24"/>
                <w:lang w:eastAsia="cs-CZ"/>
              </w:rPr>
              <w:t>VII. Mistrovství ČR profesionálních hasičů v disciplínách TFA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cs-CZ"/>
              </w:rPr>
              <w:t xml:space="preserve"> v Ostravě</w:t>
            </w:r>
          </w:p>
          <w:p w:rsidR="006202AA" w:rsidRDefault="006202AA" w:rsidP="00E71F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>V </w:t>
            </w:r>
            <w:r w:rsidR="00E71F32">
              <w:rPr>
                <w:rFonts w:ascii="Times New Roman" w:hAnsi="Times New Roman"/>
                <w:sz w:val="24"/>
                <w:szCs w:val="24"/>
                <w:lang w:eastAsia="cs-CZ"/>
              </w:rPr>
              <w:t>roce</w:t>
            </w:r>
            <w:r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2015 změřili jihočeští </w:t>
            </w:r>
            <w:r w:rsidR="00E71F32">
              <w:rPr>
                <w:rFonts w:ascii="Times New Roman" w:hAnsi="Times New Roman"/>
                <w:sz w:val="24"/>
                <w:szCs w:val="24"/>
                <w:lang w:eastAsia="cs-CZ"/>
              </w:rPr>
              <w:t>sportovci</w:t>
            </w:r>
            <w:r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síly se svými kolegy na VII. Mistrovství ČR profesionálních hasičů v disciplínách TFA, které bylo </w:t>
            </w:r>
            <w:r w:rsidR="005212EA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uspořádáno v Ostravě. </w:t>
            </w:r>
            <w:r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HZS Jihočeského kraje </w:t>
            </w:r>
            <w:r w:rsid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na tomto mistrovství reprezentovali Jaroslav </w:t>
            </w:r>
            <w:proofErr w:type="spellStart"/>
            <w:r w:rsidR="00E71F32">
              <w:rPr>
                <w:rFonts w:ascii="Times New Roman" w:hAnsi="Times New Roman"/>
                <w:sz w:val="24"/>
                <w:szCs w:val="24"/>
                <w:lang w:eastAsia="cs-CZ"/>
              </w:rPr>
              <w:t>Poukar</w:t>
            </w:r>
            <w:proofErr w:type="spellEnd"/>
            <w:r w:rsid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, </w:t>
            </w:r>
            <w:r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>David Kubiš</w:t>
            </w:r>
            <w:r w:rsid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, Michal Brousil, </w:t>
            </w:r>
            <w:r w:rsidRPr="00024568">
              <w:rPr>
                <w:rFonts w:ascii="Times New Roman" w:hAnsi="Times New Roman"/>
                <w:sz w:val="24"/>
                <w:szCs w:val="24"/>
                <w:lang w:eastAsia="cs-CZ"/>
              </w:rPr>
              <w:t>Petr Benda, Lukáš Houdek a Jiří Dvořák</w:t>
            </w:r>
            <w:r w:rsidR="007D473E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</w:t>
            </w:r>
            <w:r w:rsid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V individuálních kategoriích je nutné vyzdvihnout úspěch Davida Kubiše, </w:t>
            </w:r>
            <w:r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>který v celkovém pořadí</w:t>
            </w:r>
            <w:r w:rsidR="00E71F32"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bez rozdílu věku skončil druhý</w:t>
            </w:r>
            <w:r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</w:t>
            </w:r>
            <w:r w:rsidR="00E71F32"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>Jeho výborný</w:t>
            </w:r>
            <w:r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čas mu</w:t>
            </w:r>
            <w:r w:rsidR="00E71F32"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</w:t>
            </w:r>
            <w:r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zajistil pohodlné vítězství a </w:t>
            </w:r>
            <w:r w:rsidR="00E71F32"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>mistrovský titul v kategorii B</w:t>
            </w:r>
            <w:r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Skvělou bronzovou medaili v kategorii A </w:t>
            </w:r>
            <w:r w:rsidR="00E71F32"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dále </w:t>
            </w:r>
            <w:r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>vybojoval Lukáš Houdek</w:t>
            </w:r>
            <w:r w:rsidR="005212EA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</w:t>
            </w:r>
            <w:r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Úžasné výkony čtveřice Kubiš, Dvořák, Houdek a </w:t>
            </w:r>
            <w:proofErr w:type="spellStart"/>
            <w:r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>Poukar</w:t>
            </w:r>
            <w:proofErr w:type="spellEnd"/>
            <w:r w:rsidRPr="00E71F32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pak v celkovém součtu znamenaly zlaté </w:t>
            </w:r>
            <w:r w:rsidR="00E71F32">
              <w:rPr>
                <w:rFonts w:ascii="Times New Roman" w:hAnsi="Times New Roman"/>
                <w:sz w:val="24"/>
                <w:szCs w:val="24"/>
                <w:lang w:eastAsia="cs-CZ"/>
              </w:rPr>
              <w:t>medaile v kategorii družstev.</w:t>
            </w:r>
          </w:p>
          <w:p w:rsidR="006E0BEF" w:rsidRDefault="006E0BEF" w:rsidP="00E71F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7A49F2">
              <w:rPr>
                <w:rFonts w:ascii="Times New Roman" w:hAnsi="Times New Roman"/>
                <w:b/>
                <w:i/>
                <w:sz w:val="24"/>
                <w:szCs w:val="24"/>
                <w:lang w:eastAsia="cs-CZ"/>
              </w:rPr>
              <w:t>V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cs-CZ"/>
              </w:rPr>
              <w:t>I</w:t>
            </w:r>
            <w:r w:rsidRPr="007A49F2">
              <w:rPr>
                <w:rFonts w:ascii="Times New Roman" w:hAnsi="Times New Roman"/>
                <w:b/>
                <w:i/>
                <w:sz w:val="24"/>
                <w:szCs w:val="24"/>
                <w:lang w:eastAsia="cs-CZ"/>
              </w:rPr>
              <w:t>II. Mistrovství ČR profesionálních hasičů v disciplínách TFA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cs-CZ"/>
              </w:rPr>
              <w:t xml:space="preserve"> v Ústí nad Labem</w:t>
            </w:r>
          </w:p>
          <w:p w:rsidR="00B925CD" w:rsidRDefault="00747DD8" w:rsidP="00B925C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Následující V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>III. Mistrovství HZS ČR profesionálních hasičů v disciplínách TFA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proběhlo v září roku 2017 v Ústí nad Labem. 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HZS Jihočeského kraje 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na něm 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reprezentovali 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David Kubiš, Michal Brousil, 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>Petr Benda, Ondřej Fišer a Jiří Dvořák.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Skvělého výsledku dosáhnul Michal Brousil, který ve své věkové kategorii A nenašel přemožitele a 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odvezl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si 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m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strovský 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lastRenderedPageBreak/>
              <w:t xml:space="preserve">titul. 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>Další medaili, a to bronzovou, vybojoval v kategorii B David Kubiš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Parádní výkony Michala Brousila, Davida Kubiše, Jirky Dvořáka a Petra Bendy pak v celkovém součtu přinesly pro HZS Jihočeského kraje 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další 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>zlato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u medaili v kategorii družstev!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Jihočeši zvítězili s velkým náskokem více než půl minuty a obhájili tak prvenství z 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předcházejícíh</w:t>
            </w:r>
            <w:r w:rsidR="006202AA" w:rsidRPr="00747DD8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o mistrovství v Ostravě. </w:t>
            </w:r>
          </w:p>
          <w:p w:rsidR="00B925CD" w:rsidRDefault="00B925CD" w:rsidP="00B925C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Kolektivní úspěch, kterého si jihočeští TFA borci, stejně tak jako celý HZS Jihočeského kraje, který jim fandí a podporuje je, váží asi nejvíce – úspěchy v kategorii družstev a obhajoba vítězství na mistrovstvích HZS ČR. </w:t>
            </w:r>
          </w:p>
          <w:p w:rsidR="003C0D00" w:rsidRDefault="003C0D00" w:rsidP="00B925C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</w:p>
          <w:p w:rsidR="003C0D00" w:rsidRPr="003C0D00" w:rsidRDefault="003C0D00" w:rsidP="003C0D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Dlouhodobě skvělé úspěchy v extrémně náročném sportu, kterým disciplíny TFA jsou, nezůstaly nepovšimnuty. Po veleúspěšném mistrovství světa v Hannoveru v roce 2015 poděkovali české reprezentaci včetně jihočeských sportovců na slavnostním přijetí </w:t>
            </w:r>
            <w:r w:rsidRPr="003C0D00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generální ředitel Hasičského záchranného sboru ČR brig. </w:t>
            </w:r>
            <w:proofErr w:type="gramStart"/>
            <w:r w:rsidRPr="003C0D00">
              <w:rPr>
                <w:rFonts w:ascii="Times New Roman" w:hAnsi="Times New Roman"/>
                <w:sz w:val="24"/>
                <w:szCs w:val="24"/>
                <w:lang w:eastAsia="cs-CZ"/>
              </w:rPr>
              <w:t>gen</w:t>
            </w:r>
            <w:proofErr w:type="gramEnd"/>
            <w:r w:rsidRPr="003C0D00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Ing. Drahoslav Ryba a v Poslanecké sněmovně je přivítal místopředseda Ing. Jan. Bartošek. Ve stejném roce byli oceněni i mezi nejlepšími sportovci Ministerstva vnitra, kde si reprezentanti převzali ocenění opět z rukou generálního ředitele HZS ČR brig. </w:t>
            </w:r>
            <w:proofErr w:type="gramStart"/>
            <w:r w:rsidRPr="003C0D00">
              <w:rPr>
                <w:rFonts w:ascii="Times New Roman" w:hAnsi="Times New Roman"/>
                <w:sz w:val="24"/>
                <w:szCs w:val="24"/>
                <w:lang w:eastAsia="cs-CZ"/>
              </w:rPr>
              <w:t>gen</w:t>
            </w:r>
            <w:proofErr w:type="gramEnd"/>
            <w:r w:rsidRPr="003C0D00">
              <w:rPr>
                <w:rFonts w:ascii="Times New Roman" w:hAnsi="Times New Roman"/>
                <w:sz w:val="24"/>
                <w:szCs w:val="24"/>
                <w:lang w:eastAsia="cs-CZ"/>
              </w:rPr>
              <w:t>. Drahoslava Ryby a dále náměstka ministra vnitra pro řízení sekce ekonomiky, strategií a evropský fondů Mgr. Jiřího Zmatlíka.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Stejné pocty – ocenění mezi nejlepšími resortními sportovci – se jihočeským borcům dostalo i v roce 2017.</w:t>
            </w:r>
          </w:p>
          <w:p w:rsidR="0087622E" w:rsidRDefault="0087622E" w:rsidP="0030793D">
            <w:pPr>
              <w:spacing w:after="0" w:line="360" w:lineRule="auto"/>
              <w:jc w:val="both"/>
              <w:rPr>
                <w:rFonts w:ascii="Tahoma" w:hAnsi="Tahoma" w:cs="Tahoma"/>
                <w:sz w:val="17"/>
                <w:szCs w:val="17"/>
                <w:lang w:eastAsia="cs-CZ"/>
              </w:rPr>
            </w:pPr>
          </w:p>
          <w:p w:rsidR="0087622E" w:rsidRDefault="0087622E" w:rsidP="0030793D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647B1" w:rsidRDefault="00ED4572" w:rsidP="005647B1">
            <w:pPr>
              <w:spacing w:after="0" w:line="360" w:lineRule="auto"/>
              <w:jc w:val="center"/>
              <w:rPr>
                <w:rFonts w:ascii="Times New Roman" w:hAnsi="Times New Roman"/>
                <w:b/>
                <w:iCs/>
                <w:noProof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b/>
                <w:iCs/>
                <w:noProof/>
                <w:sz w:val="24"/>
                <w:szCs w:val="24"/>
                <w:lang w:eastAsia="cs-CZ"/>
              </w:rPr>
              <w:lastRenderedPageBreak/>
              <w:drawing>
                <wp:inline distT="0" distB="0" distL="0" distR="0">
                  <wp:extent cx="4333875" cy="4586577"/>
                  <wp:effectExtent l="0" t="0" r="0" b="5080"/>
                  <wp:docPr id="2" name="Obrázek 2" descr="O:\Tisková mluvčí\FOTKY HZS JČK\SPORT\Rok 2017\Mistrovství HZS ČR v TFA, Ústí nad Labem - 27. 9. 2017\Družstv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Tisková mluvčí\FOTKY HZS JČK\SPORT\Rok 2017\Mistrovství HZS ČR v TFA, Ústí nad Labem - 27. 9. 2017\Družstv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6674" cy="4600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47B1" w:rsidRDefault="005647B1" w:rsidP="005647B1">
            <w:pPr>
              <w:spacing w:after="0" w:line="360" w:lineRule="auto"/>
              <w:jc w:val="center"/>
              <w:rPr>
                <w:rFonts w:ascii="Times New Roman" w:hAnsi="Times New Roman"/>
                <w:b/>
                <w:iCs/>
                <w:noProof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b/>
                <w:iCs/>
                <w:noProof/>
                <w:sz w:val="24"/>
                <w:szCs w:val="24"/>
                <w:lang w:eastAsia="cs-CZ"/>
              </w:rPr>
              <w:drawing>
                <wp:inline distT="0" distB="0" distL="0" distR="0" wp14:anchorId="429AF18B" wp14:editId="4D31289A">
                  <wp:extent cx="2828925" cy="4247686"/>
                  <wp:effectExtent l="0" t="0" r="0" b="635"/>
                  <wp:docPr id="5" name="Obrázek 5" descr="O:\Tisková mluvčí\FOTKY HZS JČK\SPORT\Rok 2017\Krajská soutěž v TFA, Tábor - 19. 8. 2017\IMG_91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Tisková mluvčí\FOTKY HZS JČK\SPORT\Rok 2017\Krajská soutěž v TFA, Tábor - 19. 8. 2017\IMG_91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3017" cy="4268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22E" w:rsidRDefault="00ED4572" w:rsidP="005647B1">
            <w:pPr>
              <w:spacing w:after="0" w:line="36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noProof/>
                <w:sz w:val="24"/>
                <w:szCs w:val="24"/>
                <w:lang w:eastAsia="cs-CZ"/>
              </w:rPr>
              <w:lastRenderedPageBreak/>
              <w:drawing>
                <wp:inline distT="0" distB="0" distL="0" distR="0" wp14:anchorId="04E5E41F" wp14:editId="026D20FA">
                  <wp:extent cx="2778485" cy="4171950"/>
                  <wp:effectExtent l="0" t="0" r="3175" b="0"/>
                  <wp:docPr id="4" name="Obrázek 4" descr="O:\Tisková mluvčí\FOTKY HZS JČK\SPORT\Rok 2017\Krajská soutěž v TFA, Tábor - 19. 8. 2017\IMG_9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:\Tisková mluvčí\FOTKY HZS JČK\SPORT\Rok 2017\Krajská soutěž v TFA, Tábor - 19. 8. 2017\IMG_9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9812" cy="4173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iCs/>
                <w:noProof/>
                <w:sz w:val="24"/>
                <w:szCs w:val="24"/>
                <w:lang w:eastAsia="cs-CZ"/>
              </w:rPr>
              <w:drawing>
                <wp:inline distT="0" distB="0" distL="0" distR="0" wp14:anchorId="5B9A8C8F" wp14:editId="530F4249">
                  <wp:extent cx="5019675" cy="4505325"/>
                  <wp:effectExtent l="0" t="0" r="9525" b="9525"/>
                  <wp:docPr id="3" name="Obrázek 3" descr="O:\Tisková mluvčí\FOTKY HZS JČK\SPORT\Rok 2017\Mistrovství HZS ČR v TFA, Ústí nad Labem - 27. 9. 2017\Kategorie 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Tisková mluvčí\FOTKY HZS JČK\SPORT\Rok 2017\Mistrovství HZS ČR v TFA, Ústí nad Labem - 27. 9. 2017\Kategorie 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675" cy="450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22E" w:rsidRDefault="0087622E" w:rsidP="0030793D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043665" w:rsidRDefault="00043665">
      <w:pPr>
        <w:jc w:val="both"/>
        <w:rPr>
          <w:rFonts w:ascii="Times New Roman" w:hAnsi="Times New Roman"/>
          <w:sz w:val="24"/>
          <w:szCs w:val="24"/>
        </w:rPr>
      </w:pPr>
    </w:p>
    <w:sectPr w:rsidR="0004366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D69DC"/>
    <w:multiLevelType w:val="hybridMultilevel"/>
    <w:tmpl w:val="07AEFC64"/>
    <w:lvl w:ilvl="0" w:tplc="80E8A6D0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C56C24"/>
    <w:multiLevelType w:val="hybridMultilevel"/>
    <w:tmpl w:val="BC2EE818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F055F8"/>
    <w:multiLevelType w:val="hybridMultilevel"/>
    <w:tmpl w:val="9E9400B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9F78E6"/>
    <w:multiLevelType w:val="hybridMultilevel"/>
    <w:tmpl w:val="B03A457E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EA0F56"/>
    <w:multiLevelType w:val="hybridMultilevel"/>
    <w:tmpl w:val="CCCA0916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D074C"/>
    <w:multiLevelType w:val="hybridMultilevel"/>
    <w:tmpl w:val="22A687DC"/>
    <w:lvl w:ilvl="0" w:tplc="434E8A5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67B07"/>
    <w:multiLevelType w:val="hybridMultilevel"/>
    <w:tmpl w:val="279C0BE8"/>
    <w:lvl w:ilvl="0" w:tplc="434E8A5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E5C1B"/>
    <w:multiLevelType w:val="hybridMultilevel"/>
    <w:tmpl w:val="5F1877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263F8"/>
    <w:multiLevelType w:val="hybridMultilevel"/>
    <w:tmpl w:val="F3DCD33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4F55D2"/>
    <w:multiLevelType w:val="hybridMultilevel"/>
    <w:tmpl w:val="35A44E82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665"/>
    <w:rsid w:val="00024568"/>
    <w:rsid w:val="00025B3E"/>
    <w:rsid w:val="00043665"/>
    <w:rsid w:val="00120278"/>
    <w:rsid w:val="001B43E9"/>
    <w:rsid w:val="002E24BB"/>
    <w:rsid w:val="00387122"/>
    <w:rsid w:val="003C0D00"/>
    <w:rsid w:val="003D1625"/>
    <w:rsid w:val="004750D4"/>
    <w:rsid w:val="005057AA"/>
    <w:rsid w:val="005212EA"/>
    <w:rsid w:val="005647B1"/>
    <w:rsid w:val="00565CB6"/>
    <w:rsid w:val="006202AA"/>
    <w:rsid w:val="006E0BEF"/>
    <w:rsid w:val="00747DD8"/>
    <w:rsid w:val="00793E0E"/>
    <w:rsid w:val="007A49F2"/>
    <w:rsid w:val="007D473E"/>
    <w:rsid w:val="0087622E"/>
    <w:rsid w:val="008D5C32"/>
    <w:rsid w:val="00976C81"/>
    <w:rsid w:val="00995B58"/>
    <w:rsid w:val="00A34121"/>
    <w:rsid w:val="00A43466"/>
    <w:rsid w:val="00A773FB"/>
    <w:rsid w:val="00B77D2F"/>
    <w:rsid w:val="00B925CD"/>
    <w:rsid w:val="00BF33DE"/>
    <w:rsid w:val="00BF3DB5"/>
    <w:rsid w:val="00CC5FD3"/>
    <w:rsid w:val="00D00063"/>
    <w:rsid w:val="00E71F32"/>
    <w:rsid w:val="00E741A5"/>
    <w:rsid w:val="00ED4572"/>
    <w:rsid w:val="00EE5C89"/>
    <w:rsid w:val="00F026C0"/>
    <w:rsid w:val="00F11531"/>
    <w:rsid w:val="00F9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6F13D-8F85-4E90-B27C-1055FC5B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pPr>
      <w:keepNext/>
      <w:spacing w:after="120"/>
      <w:jc w:val="both"/>
      <w:outlineLvl w:val="0"/>
    </w:pPr>
    <w:rPr>
      <w:rFonts w:ascii="Times New Roman" w:hAnsi="Times New Roman"/>
      <w:b/>
      <w:bCs/>
      <w:sz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Calibri" w:hAnsi="Times New Roman" w:cs="Times New Roman"/>
      <w:b/>
      <w:bCs/>
      <w:sz w:val="24"/>
    </w:rPr>
  </w:style>
  <w:style w:type="paragraph" w:styleId="Zkladntext">
    <w:name w:val="Body Text"/>
    <w:basedOn w:val="Normln"/>
    <w:link w:val="ZkladntextChar"/>
    <w:semiHidden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semiHidden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Pr>
      <w:rFonts w:ascii="Calibri" w:eastAsia="Calibri" w:hAnsi="Calibri" w:cs="Times New Roman"/>
    </w:rPr>
  </w:style>
  <w:style w:type="paragraph" w:styleId="Zkladntextodsazen">
    <w:name w:val="Body Text Indent"/>
    <w:basedOn w:val="Normln"/>
    <w:link w:val="ZkladntextodsazenChar"/>
    <w:semiHidden/>
    <w:unhideWhenUsed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semiHidden/>
    <w:rPr>
      <w:rFonts w:ascii="Calibri" w:eastAsia="Calibri" w:hAnsi="Calibri" w:cs="Times New Roman"/>
    </w:rPr>
  </w:style>
  <w:style w:type="character" w:customStyle="1" w:styleId="Nadpis2Char">
    <w:name w:val="Nadpis 2 Char"/>
    <w:link w:val="Nadpis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link w:val="Nadpis3"/>
    <w:uiPriority w:val="9"/>
    <w:semiHidden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Odstavecseseznamem">
    <w:name w:val="List Paragraph"/>
    <w:basedOn w:val="Normln"/>
    <w:qFormat/>
    <w:pPr>
      <w:ind w:left="720"/>
    </w:pPr>
  </w:style>
  <w:style w:type="character" w:styleId="Hypertextovodkaz">
    <w:name w:val="Hyperlink"/>
    <w:semiHidden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Arial" w:hAnsi="Arial" w:cs="Arial"/>
      <w:sz w:val="18"/>
      <w:szCs w:val="18"/>
      <w:lang w:eastAsia="en-US"/>
    </w:rPr>
  </w:style>
  <w:style w:type="paragraph" w:styleId="Bezmezer">
    <w:name w:val="No Spacing"/>
    <w:basedOn w:val="Normln"/>
    <w:uiPriority w:val="1"/>
    <w:qFormat/>
    <w:rsid w:val="002E24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2E24BB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6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1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ICHAELA%20FRANCLOVA%201\AKCE%202017\Hasi&#269;%20roku%202016\propozice\Final%20VS\Hasi&#269;%20roku%202016_vzory%20%20a%20dotazn&#237;k_2017.do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Hasič roku 2016_vzory  a dotazník_2017</Template>
  <TotalTime>118</TotalTime>
  <Pages>5</Pages>
  <Words>717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GR_HZS</Company>
  <LinksUpToDate>false</LinksUpToDate>
  <CharactersWithSpaces>4939</CharactersWithSpaces>
  <SharedDoc>false</SharedDoc>
  <HLinks>
    <vt:vector size="36" baseType="variant">
      <vt:variant>
        <vt:i4>7274497</vt:i4>
      </vt:variant>
      <vt:variant>
        <vt:i4>15</vt:i4>
      </vt:variant>
      <vt:variant>
        <vt:i4>0</vt:i4>
      </vt:variant>
      <vt:variant>
        <vt:i4>5</vt:i4>
      </vt:variant>
      <vt:variant>
        <vt:lpwstr>mailto:petr.novak@hzspraha.cz</vt:lpwstr>
      </vt:variant>
      <vt:variant>
        <vt:lpwstr/>
      </vt:variant>
      <vt:variant>
        <vt:i4>4390959</vt:i4>
      </vt:variant>
      <vt:variant>
        <vt:i4>12</vt:i4>
      </vt:variant>
      <vt:variant>
        <vt:i4>0</vt:i4>
      </vt:variant>
      <vt:variant>
        <vt:i4>5</vt:i4>
      </vt:variant>
      <vt:variant>
        <vt:lpwstr>mailto:petr.novak@hasicroku.cz</vt:lpwstr>
      </vt:variant>
      <vt:variant>
        <vt:lpwstr/>
      </vt:variant>
      <vt:variant>
        <vt:i4>5570658</vt:i4>
      </vt:variant>
      <vt:variant>
        <vt:i4>9</vt:i4>
      </vt:variant>
      <vt:variant>
        <vt:i4>0</vt:i4>
      </vt:variant>
      <vt:variant>
        <vt:i4>5</vt:i4>
      </vt:variant>
      <vt:variant>
        <vt:lpwstr>mailto:sekretariat.gr@grh.izscr.cz</vt:lpwstr>
      </vt:variant>
      <vt:variant>
        <vt:lpwstr/>
      </vt:variant>
      <vt:variant>
        <vt:i4>1572897</vt:i4>
      </vt:variant>
      <vt:variant>
        <vt:i4>6</vt:i4>
      </vt:variant>
      <vt:variant>
        <vt:i4>0</vt:i4>
      </vt:variant>
      <vt:variant>
        <vt:i4>5</vt:i4>
      </vt:variant>
      <vt:variant>
        <vt:lpwstr>mailto:michaela.franclova@grh.izscr.cz</vt:lpwstr>
      </vt:variant>
      <vt:variant>
        <vt:lpwstr/>
      </vt:variant>
      <vt:variant>
        <vt:i4>7667799</vt:i4>
      </vt:variant>
      <vt:variant>
        <vt:i4>3</vt:i4>
      </vt:variant>
      <vt:variant>
        <vt:i4>0</vt:i4>
      </vt:variant>
      <vt:variant>
        <vt:i4>5</vt:i4>
      </vt:variant>
      <vt:variant>
        <vt:lpwstr>mailto:nicole.zaoralova@grh.izscr.cz</vt:lpwstr>
      </vt:variant>
      <vt:variant>
        <vt:lpwstr/>
      </vt:variant>
      <vt:variant>
        <vt:i4>1966126</vt:i4>
      </vt:variant>
      <vt:variant>
        <vt:i4>0</vt:i4>
      </vt:variant>
      <vt:variant>
        <vt:i4>0</vt:i4>
      </vt:variant>
      <vt:variant>
        <vt:i4>5</vt:i4>
      </vt:variant>
      <vt:variant>
        <vt:lpwstr>mailto:vlastimil.studeny@grh.izscr.cz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Franclová</dc:creator>
  <cp:keywords/>
  <cp:lastModifiedBy>Matějů Vendula</cp:lastModifiedBy>
  <cp:revision>41</cp:revision>
  <cp:lastPrinted>2017-11-09T11:55:00Z</cp:lastPrinted>
  <dcterms:created xsi:type="dcterms:W3CDTF">2017-11-09T09:58:00Z</dcterms:created>
  <dcterms:modified xsi:type="dcterms:W3CDTF">2018-04-20T07:44:00Z</dcterms:modified>
</cp:coreProperties>
</file>