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27" w:rsidRDefault="00ED2E27" w:rsidP="00ED2E27">
      <w:pPr>
        <w:jc w:val="center"/>
        <w:rPr>
          <w:b/>
          <w:sz w:val="32"/>
          <w:szCs w:val="32"/>
        </w:rPr>
      </w:pPr>
      <w:r w:rsidRPr="00CC7ABD">
        <w:rPr>
          <w:b/>
          <w:sz w:val="32"/>
          <w:szCs w:val="32"/>
        </w:rPr>
        <w:t>Jmenovací dekret</w:t>
      </w:r>
      <w:r>
        <w:rPr>
          <w:b/>
          <w:sz w:val="32"/>
          <w:szCs w:val="32"/>
        </w:rPr>
        <w:t xml:space="preserve"> velitele</w:t>
      </w:r>
    </w:p>
    <w:p w:rsidR="00ED2E27" w:rsidRPr="000C75B5" w:rsidRDefault="00ED2E27" w:rsidP="00ED2E27">
      <w:pPr>
        <w:jc w:val="center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>J</w:t>
      </w:r>
      <w:r w:rsidRPr="00CC7ABD">
        <w:rPr>
          <w:b/>
          <w:sz w:val="32"/>
          <w:szCs w:val="32"/>
        </w:rPr>
        <w:t>ednotky</w:t>
      </w:r>
      <w:r>
        <w:rPr>
          <w:b/>
          <w:sz w:val="32"/>
          <w:szCs w:val="32"/>
        </w:rPr>
        <w:t xml:space="preserve"> </w:t>
      </w:r>
      <w:r w:rsidRPr="00CC7ABD">
        <w:rPr>
          <w:b/>
          <w:sz w:val="32"/>
          <w:szCs w:val="32"/>
        </w:rPr>
        <w:t xml:space="preserve">sboru dobrovolných hasičů </w:t>
      </w:r>
      <w:proofErr w:type="gramStart"/>
      <w:r w:rsidRPr="00CC7ABD">
        <w:rPr>
          <w:b/>
          <w:sz w:val="32"/>
          <w:szCs w:val="32"/>
        </w:rPr>
        <w:t xml:space="preserve">obce  </w:t>
      </w:r>
      <w:r>
        <w:rPr>
          <w:b/>
          <w:sz w:val="32"/>
          <w:szCs w:val="32"/>
        </w:rPr>
        <w:t>_________________</w:t>
      </w:r>
      <w:proofErr w:type="gramEnd"/>
    </w:p>
    <w:p w:rsidR="00ED2E27" w:rsidRDefault="00ED2E27" w:rsidP="00ED2E27">
      <w:pPr>
        <w:jc w:val="center"/>
        <w:rPr>
          <w:b/>
          <w:sz w:val="32"/>
          <w:szCs w:val="32"/>
        </w:rPr>
      </w:pPr>
    </w:p>
    <w:p w:rsidR="00ED2E27" w:rsidRDefault="00ED2E27" w:rsidP="00ED2E27">
      <w:r>
        <w:t>Obec</w:t>
      </w:r>
      <w:r>
        <w:tab/>
      </w:r>
      <w:r>
        <w:tab/>
      </w:r>
      <w:r>
        <w:tab/>
        <w:t>___________________________</w:t>
      </w:r>
    </w:p>
    <w:p w:rsidR="00ED2E27" w:rsidRDefault="00ED2E27" w:rsidP="00ED2E27"/>
    <w:p w:rsidR="00ED2E27" w:rsidRDefault="00ED2E27" w:rsidP="00ED2E27">
      <w:r>
        <w:t>starosta obce</w:t>
      </w:r>
      <w:r>
        <w:tab/>
      </w:r>
      <w:r>
        <w:tab/>
        <w:t>___________________________</w:t>
      </w:r>
    </w:p>
    <w:p w:rsidR="00ED2E27" w:rsidRDefault="00ED2E27" w:rsidP="00ED2E27"/>
    <w:p w:rsidR="00ED2E27" w:rsidRDefault="00ED2E27" w:rsidP="00ED2E27">
      <w:r>
        <w:t xml:space="preserve">s účinností </w:t>
      </w:r>
      <w:proofErr w:type="gramStart"/>
      <w:r>
        <w:t>od</w:t>
      </w:r>
      <w:r>
        <w:tab/>
      </w:r>
      <w:r>
        <w:tab/>
        <w:t>___________________________  na</w:t>
      </w:r>
      <w:proofErr w:type="gramEnd"/>
      <w:r>
        <w:t xml:space="preserve"> dobu neurčitou</w:t>
      </w:r>
    </w:p>
    <w:p w:rsidR="00ED2E27" w:rsidRDefault="00ED2E27" w:rsidP="00ED2E27"/>
    <w:p w:rsidR="00ED2E27" w:rsidRDefault="00ED2E27" w:rsidP="00ED2E27"/>
    <w:p w:rsidR="00ED2E27" w:rsidRDefault="00ED2E27" w:rsidP="00ED2E27"/>
    <w:p w:rsidR="00ED2E27" w:rsidRPr="000C75B5" w:rsidRDefault="00ED2E27" w:rsidP="00ED2E27">
      <w:pPr>
        <w:jc w:val="center"/>
        <w:rPr>
          <w:b/>
        </w:rPr>
      </w:pPr>
      <w:r w:rsidRPr="000C75B5">
        <w:rPr>
          <w:b/>
        </w:rPr>
        <w:t>JMENUJE</w:t>
      </w:r>
    </w:p>
    <w:p w:rsidR="00ED2E27" w:rsidRDefault="00ED2E27" w:rsidP="00ED2E27">
      <w:pPr>
        <w:jc w:val="center"/>
      </w:pPr>
    </w:p>
    <w:p w:rsidR="00ED2E27" w:rsidRDefault="00ED2E27" w:rsidP="00ED2E27"/>
    <w:p w:rsidR="00ED2E27" w:rsidRDefault="00ED2E27" w:rsidP="00ED2E27">
      <w:r>
        <w:t>na základě § 68, odst. 1, zákona č. 133/1985 Sb., o požární ochraně, ve znění pozdějších předpisů, po vyjádření Hasičského záchranného sboru Jihočeského kraje k způsobilosti vykonávat funkci velitele,</w:t>
      </w:r>
    </w:p>
    <w:p w:rsidR="00ED2E27" w:rsidRDefault="00ED2E27" w:rsidP="00ED2E27"/>
    <w:p w:rsidR="00ED2E27" w:rsidRDefault="00ED2E27" w:rsidP="00ED2E27"/>
    <w:p w:rsidR="00ED2E27" w:rsidRPr="000C75B5" w:rsidRDefault="00ED2E27" w:rsidP="00ED2E27">
      <w:pPr>
        <w:jc w:val="center"/>
        <w:rPr>
          <w:b/>
          <w:i/>
          <w:sz w:val="28"/>
          <w:szCs w:val="28"/>
        </w:rPr>
      </w:pPr>
      <w:r w:rsidRPr="000C75B5">
        <w:rPr>
          <w:b/>
          <w:sz w:val="28"/>
          <w:szCs w:val="28"/>
        </w:rPr>
        <w:t xml:space="preserve">velitelem Jednotky sboru dobrovolných hasičů obce </w:t>
      </w:r>
      <w:r>
        <w:rPr>
          <w:b/>
          <w:sz w:val="28"/>
          <w:szCs w:val="28"/>
        </w:rPr>
        <w:t>_________________</w:t>
      </w:r>
    </w:p>
    <w:p w:rsidR="00ED2E27" w:rsidRDefault="00ED2E27" w:rsidP="00ED2E27"/>
    <w:p w:rsidR="00ED2E27" w:rsidRDefault="00ED2E27" w:rsidP="00ED2E27"/>
    <w:p w:rsidR="00ED2E27" w:rsidRDefault="00ED2E27" w:rsidP="00ED2E27">
      <w:r>
        <w:t xml:space="preserve">pana / paní </w:t>
      </w:r>
      <w:r>
        <w:tab/>
      </w:r>
      <w:r>
        <w:tab/>
        <w:t>____________________________</w:t>
      </w:r>
    </w:p>
    <w:p w:rsidR="00ED2E27" w:rsidRDefault="00ED2E27" w:rsidP="00ED2E27"/>
    <w:p w:rsidR="00ED2E27" w:rsidRDefault="00ED2E27" w:rsidP="00ED2E27">
      <w:r>
        <w:t>narozen (a)</w:t>
      </w:r>
    </w:p>
    <w:p w:rsidR="00ED2E27" w:rsidRDefault="00ED2E27" w:rsidP="00ED2E27"/>
    <w:p w:rsidR="00ED2E27" w:rsidRDefault="00ED2E27" w:rsidP="00ED2E27">
      <w:r>
        <w:t>trvalé bydliště</w:t>
      </w:r>
    </w:p>
    <w:p w:rsidR="00ED2E27" w:rsidRDefault="00ED2E27" w:rsidP="00ED2E27"/>
    <w:p w:rsidR="00ED2E27" w:rsidRDefault="00ED2E27" w:rsidP="00ED2E27"/>
    <w:p w:rsidR="00ED2E27" w:rsidRDefault="00ED2E27" w:rsidP="00ED2E27"/>
    <w:p w:rsidR="00ED2E27" w:rsidRDefault="00ED2E27" w:rsidP="00ED2E27">
      <w:r>
        <w:t xml:space="preserve">Při plnění výkonu funkce velitele Jednotky sboru dobrovolných hasičů obce </w:t>
      </w:r>
      <w:proofErr w:type="spellStart"/>
      <w:r w:rsidRPr="00E90B4A">
        <w:rPr>
          <w:i/>
        </w:rPr>
        <w:t>xxxxxxx</w:t>
      </w:r>
      <w:proofErr w:type="spellEnd"/>
      <w:r>
        <w:t xml:space="preserve"> (dále jen „jednotka“) se velitel jednotky řídí ustanoveními zákona č. 133/1985 Sb., o požární ochraně a souvisejícími předpisy. Velitel jednotky zodpovídá za činnost jednotky starostovi obce a ve spolupráci se starostou obce zabezpečuje akceschopnost jednotky a odbornou přípravu členů jednotky.</w:t>
      </w:r>
    </w:p>
    <w:p w:rsidR="00ED2E27" w:rsidRDefault="00ED2E27" w:rsidP="00ED2E27"/>
    <w:p w:rsidR="00ED2E27" w:rsidRDefault="00ED2E27" w:rsidP="00ED2E27"/>
    <w:p w:rsidR="00ED2E27" w:rsidRDefault="00ED2E27" w:rsidP="00ED2E27"/>
    <w:p w:rsidR="00ED2E27" w:rsidRDefault="00ED2E27" w:rsidP="00ED2E27">
      <w:r>
        <w:t xml:space="preserve">V __________________________ </w:t>
      </w:r>
      <w:r>
        <w:tab/>
      </w:r>
      <w:r>
        <w:tab/>
        <w:t>dne ________________________________</w:t>
      </w:r>
    </w:p>
    <w:p w:rsidR="00ED2E27" w:rsidRDefault="00ED2E27" w:rsidP="00ED2E27"/>
    <w:p w:rsidR="00ED2E27" w:rsidRDefault="00ED2E27" w:rsidP="00ED2E27"/>
    <w:p w:rsidR="00ED2E27" w:rsidRDefault="00ED2E27" w:rsidP="00ED2E27"/>
    <w:p w:rsidR="00ED2E27" w:rsidRDefault="00ED2E27" w:rsidP="00ED2E27"/>
    <w:p w:rsidR="00ED2E27" w:rsidRDefault="00ED2E27" w:rsidP="00ED2E27"/>
    <w:p w:rsidR="00ED2E27" w:rsidRDefault="00ED2E27" w:rsidP="00ED2E27"/>
    <w:p w:rsidR="00ED2E27" w:rsidRDefault="00ED2E27" w:rsidP="00ED2E27">
      <w:r>
        <w:t>____________________________</w:t>
      </w:r>
      <w:r>
        <w:tab/>
      </w:r>
      <w:r>
        <w:tab/>
        <w:t xml:space="preserve">    _________________________________</w:t>
      </w:r>
    </w:p>
    <w:p w:rsidR="00ED2E27" w:rsidRDefault="00ED2E27" w:rsidP="00ED2E27">
      <w:pPr>
        <w:rPr>
          <w:sz w:val="20"/>
          <w:szCs w:val="20"/>
        </w:rPr>
      </w:pPr>
      <w:r>
        <w:rPr>
          <w:sz w:val="20"/>
          <w:szCs w:val="20"/>
        </w:rPr>
        <w:tab/>
        <w:t>velitel jednotky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starosta obce </w:t>
      </w:r>
      <w:r w:rsidRPr="00E90B4A">
        <w:rPr>
          <w:i/>
          <w:sz w:val="20"/>
          <w:szCs w:val="20"/>
        </w:rPr>
        <w:t>(města)</w:t>
      </w:r>
    </w:p>
    <w:p w:rsidR="00ED2E27" w:rsidRPr="00E90B4A" w:rsidRDefault="00ED2E27" w:rsidP="00ED2E2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razítko</w:t>
      </w:r>
    </w:p>
    <w:p w:rsidR="00AD2645" w:rsidRDefault="00ED2E27">
      <w:bookmarkStart w:id="0" w:name="_GoBack"/>
      <w:bookmarkEnd w:id="0"/>
    </w:p>
    <w:sectPr w:rsidR="00AD2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E27"/>
    <w:rsid w:val="00722699"/>
    <w:rsid w:val="00CD7C83"/>
    <w:rsid w:val="00ED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48C69A96.dotm</Template>
  <TotalTime>1</TotalTime>
  <Pages>1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1</cp:revision>
  <dcterms:created xsi:type="dcterms:W3CDTF">2018-02-05T06:10:00Z</dcterms:created>
  <dcterms:modified xsi:type="dcterms:W3CDTF">2018-02-05T06:11:00Z</dcterms:modified>
</cp:coreProperties>
</file>