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24" w:rsidRPr="00DE7D5E" w:rsidRDefault="004C7124" w:rsidP="00104B30">
      <w:pPr>
        <w:jc w:val="center"/>
        <w:outlineLvl w:val="0"/>
        <w:rPr>
          <w:b/>
          <w:i/>
          <w:sz w:val="28"/>
          <w:szCs w:val="28"/>
        </w:rPr>
      </w:pPr>
      <w:r w:rsidRPr="00047CD1">
        <w:rPr>
          <w:b/>
          <w:i/>
          <w:sz w:val="28"/>
          <w:szCs w:val="28"/>
        </w:rPr>
        <w:t xml:space="preserve">Družstvo HZS </w:t>
      </w:r>
      <w:r>
        <w:rPr>
          <w:b/>
          <w:i/>
          <w:sz w:val="28"/>
          <w:szCs w:val="28"/>
        </w:rPr>
        <w:t>Zlínského</w:t>
      </w:r>
      <w:r w:rsidRPr="00DE7D5E">
        <w:rPr>
          <w:b/>
          <w:i/>
          <w:sz w:val="28"/>
          <w:szCs w:val="28"/>
        </w:rPr>
        <w:t xml:space="preserve"> kraje</w:t>
      </w:r>
    </w:p>
    <w:p w:rsidR="004C7124" w:rsidRPr="00047CD1" w:rsidRDefault="004C7124" w:rsidP="00104B30">
      <w:pPr>
        <w:spacing w:after="0" w:line="240" w:lineRule="auto"/>
        <w:jc w:val="both"/>
        <w:outlineLvl w:val="0"/>
        <w:rPr>
          <w:b/>
          <w:i/>
        </w:rPr>
      </w:pPr>
      <w:r w:rsidRPr="00047CD1">
        <w:rPr>
          <w:b/>
          <w:i/>
        </w:rPr>
        <w:t>Stručná historie, významné osobnosti, důležité momenty:</w:t>
      </w:r>
    </w:p>
    <w:p w:rsidR="004C7124" w:rsidRDefault="004C7124" w:rsidP="00047CD1">
      <w:pPr>
        <w:spacing w:after="0" w:line="240" w:lineRule="auto"/>
        <w:jc w:val="both"/>
        <w:rPr>
          <w:b/>
          <w:i/>
        </w:rPr>
      </w:pPr>
    </w:p>
    <w:p w:rsidR="004C7124" w:rsidRDefault="004C7124" w:rsidP="00104B30">
      <w:pPr>
        <w:jc w:val="both"/>
      </w:pPr>
      <w:r>
        <w:t>Zlínský kraj se do historie sportu hasičských záchranných sborů zapsal tučným písmem. V minulém období především pod hlavičkou města Uherské Hradiště pravidelně dosahoval na MČR HZS v požárním sportu družstev na stupně vítězů. V minulosti reprezentovali Zlínský kraj na republikové scéně borci převážně z Uherského Hradiště. Zvláště pak jména jako současný trenér reprezentace HZS Zlínského kraje Antonín Polášek, trenér národní reprezentace Ivan Ressler, Pavel Sádecký, Jiří Červinka , Vladimír Krhovský a jiní se nesmazatelně zapsala do historie tohoto sportu.</w:t>
      </w:r>
    </w:p>
    <w:p w:rsidR="004C7124" w:rsidRDefault="004C7124" w:rsidP="00047CD1">
      <w:pPr>
        <w:spacing w:after="0" w:line="240" w:lineRule="auto"/>
        <w:jc w:val="both"/>
        <w:rPr>
          <w:b/>
          <w:i/>
        </w:rPr>
      </w:pPr>
    </w:p>
    <w:p w:rsidR="004C7124" w:rsidRPr="00047CD1" w:rsidRDefault="004C7124" w:rsidP="00104B30">
      <w:pPr>
        <w:spacing w:after="0" w:line="240" w:lineRule="auto"/>
        <w:jc w:val="both"/>
        <w:outlineLvl w:val="0"/>
        <w:rPr>
          <w:b/>
          <w:i/>
        </w:rPr>
      </w:pPr>
      <w:r w:rsidRPr="00047CD1">
        <w:rPr>
          <w:b/>
          <w:i/>
        </w:rPr>
        <w:t>Současnost, významné úspěchy, výrazné osobnosti:</w:t>
      </w:r>
    </w:p>
    <w:p w:rsidR="004C7124" w:rsidRPr="00403644" w:rsidRDefault="004C7124" w:rsidP="00403644">
      <w:pPr>
        <w:jc w:val="both"/>
      </w:pPr>
      <w:r>
        <w:t xml:space="preserve">V posledních letech se družstvo HZS Zlínského kraje snaží navázat na úspěchy Uherskohradišťských sportovců a po postupném doplňování a obměně sportovního družstva se v posledních čtyřech letech umístilo do pátého místa v celkovém pořadí. Na MR v PS v Mladé Boleslavi družstvo vybojovalo třetí místo v celkovém pořadí,  v Českých Budějovicích úspěch zopakovalo a na loňském MR v Trutnově skončili zástupci HZS Zlínského kraje celkově čtvrtí. V roce </w:t>
      </w:r>
      <w:smartTag w:uri="urn:schemas-microsoft-com:office:smarttags" w:element="metricconverter">
        <w:smartTagPr>
          <w:attr w:name="ProductID" w:val="2013 a"/>
        </w:smartTagPr>
        <w:r>
          <w:t>2013 a</w:t>
        </w:r>
      </w:smartTag>
      <w:r>
        <w:t xml:space="preserve"> 2014 se družstvo HZS Zlínského kraje stalo mistrem republiky v seriálu  Velká cena v požárním útoku  HZS  krajů a HZS podniků, v loňském seriálu skončilo třetí a i letos se drží v popředí startovního pole.</w:t>
      </w:r>
    </w:p>
    <w:p w:rsidR="004C7124" w:rsidRPr="00047CD1" w:rsidRDefault="004C7124" w:rsidP="00104B30">
      <w:pPr>
        <w:spacing w:after="0" w:line="240" w:lineRule="auto"/>
        <w:jc w:val="both"/>
        <w:outlineLvl w:val="0"/>
        <w:rPr>
          <w:b/>
          <w:i/>
        </w:rPr>
      </w:pPr>
      <w:r w:rsidRPr="00047CD1">
        <w:rPr>
          <w:b/>
          <w:i/>
        </w:rPr>
        <w:t>Vedoucí družstva, trenér družstva:</w:t>
      </w:r>
    </w:p>
    <w:p w:rsidR="004C7124" w:rsidRPr="00403644" w:rsidRDefault="004C7124" w:rsidP="00403644">
      <w:pPr>
        <w:jc w:val="both"/>
        <w:outlineLvl w:val="0"/>
      </w:pPr>
      <w:r>
        <w:t>Od roku 2012 se družstvo HZS Zlínského kraje připravuje pod vedením trenéra Antonína Poláška.</w:t>
      </w:r>
    </w:p>
    <w:p w:rsidR="004C7124" w:rsidRDefault="004C7124" w:rsidP="00403644">
      <w:pPr>
        <w:spacing w:after="0" w:line="240" w:lineRule="auto"/>
        <w:jc w:val="both"/>
        <w:outlineLvl w:val="0"/>
        <w:rPr>
          <w:b/>
          <w:i/>
        </w:rPr>
      </w:pPr>
      <w:r w:rsidRPr="00047CD1">
        <w:rPr>
          <w:b/>
          <w:i/>
        </w:rPr>
        <w:t xml:space="preserve">Současný výběr závodníků: </w:t>
      </w:r>
      <w:bookmarkStart w:id="0" w:name="_GoBack"/>
      <w:bookmarkEnd w:id="0"/>
    </w:p>
    <w:p w:rsidR="004C7124" w:rsidRPr="003233B7" w:rsidRDefault="004C7124" w:rsidP="00E7777A">
      <w:pPr>
        <w:spacing w:after="0" w:line="240" w:lineRule="auto"/>
        <w:ind w:left="360"/>
        <w:jc w:val="both"/>
      </w:pPr>
    </w:p>
    <w:tbl>
      <w:tblPr>
        <w:tblW w:w="522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00"/>
        <w:gridCol w:w="1600"/>
        <w:gridCol w:w="2020"/>
      </w:tblGrid>
      <w:tr w:rsidR="004C7124" w:rsidRPr="00104B30" w:rsidTr="00AD7AE8">
        <w:trPr>
          <w:trHeight w:val="37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Petr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Kyněra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Radek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Chmela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Marek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Tykal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Jan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Vráblík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 xml:space="preserve">Marek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Pavelka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Ondřej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Soukeník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Petr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Kuchařík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Luděk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Otýpka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Petr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Vaculín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Radek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Šuba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závodník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Antonín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Polášek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trenér družstva</w:t>
            </w:r>
          </w:p>
        </w:tc>
      </w:tr>
      <w:tr w:rsidR="004C7124" w:rsidRPr="00104B30" w:rsidTr="00AD7AE8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Radek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Polášek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C7124" w:rsidRPr="00104B30" w:rsidRDefault="004C7124" w:rsidP="00104B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104B30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vedoucí družstva</w:t>
            </w:r>
          </w:p>
        </w:tc>
      </w:tr>
    </w:tbl>
    <w:p w:rsidR="004C7124" w:rsidRDefault="004C7124" w:rsidP="00104B30">
      <w:pPr>
        <w:autoSpaceDE w:val="0"/>
        <w:autoSpaceDN w:val="0"/>
        <w:adjustRightInd w:val="0"/>
        <w:rPr>
          <w:color w:val="000000"/>
        </w:rPr>
      </w:pP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03644">
        <w:rPr>
          <w:b/>
          <w:color w:val="FF0000"/>
        </w:rPr>
        <w:t>Petr Kyněra</w:t>
      </w:r>
      <w:r w:rsidRPr="00104B30">
        <w:rPr>
          <w:b/>
          <w:color w:val="000000"/>
        </w:rPr>
        <w:t xml:space="preserve">               28 let  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 xml:space="preserve">ÚO Uherské Hradiště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 xml:space="preserve">Účast na MČR  x            </w:t>
      </w:r>
    </w:p>
    <w:p w:rsidR="004C7124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 xml:space="preserve">Osobní </w:t>
      </w:r>
      <w:r>
        <w:rPr>
          <w:b/>
          <w:color w:val="000000"/>
        </w:rPr>
        <w:t xml:space="preserve">rekord věž: 15,20, 100m 16,56 </w:t>
      </w:r>
    </w:p>
    <w:p w:rsidR="004C7124" w:rsidRPr="00403644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03644">
        <w:rPr>
          <w:b/>
          <w:color w:val="FF0000"/>
        </w:rPr>
        <w:t>Marek Tykal</w:t>
      </w:r>
      <w:r w:rsidRPr="00104B30">
        <w:rPr>
          <w:b/>
          <w:color w:val="000000"/>
        </w:rPr>
        <w:t xml:space="preserve">                26 let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104B30">
        <w:rPr>
          <w:b/>
          <w:color w:val="000000"/>
        </w:rPr>
        <w:t xml:space="preserve">ÚO Uherské Hradiště        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</w:rPr>
        <w:t xml:space="preserve"> </w:t>
      </w:r>
      <w:r w:rsidRPr="00104B30">
        <w:rPr>
          <w:b/>
          <w:color w:val="000000"/>
        </w:rPr>
        <w:t xml:space="preserve">Účast na MČR 6 x 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</w:rPr>
        <w:t xml:space="preserve"> </w:t>
      </w:r>
      <w:r w:rsidRPr="00104B30">
        <w:rPr>
          <w:b/>
          <w:color w:val="000000"/>
        </w:rPr>
        <w:t xml:space="preserve">Osobní rekord věž: 14,97, 100m 16,57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</w:rPr>
      </w:pPr>
      <w:r w:rsidRPr="00403644">
        <w:rPr>
          <w:b/>
          <w:color w:val="FF0000"/>
        </w:rPr>
        <w:t>Jan Vráblík</w:t>
      </w:r>
      <w:r w:rsidRPr="00104B30">
        <w:rPr>
          <w:b/>
          <w:color w:val="000000"/>
        </w:rPr>
        <w:t xml:space="preserve">                  32 let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>ÚO Zlín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 xml:space="preserve">Účast na MČR 8 x 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 xml:space="preserve">Osobní rekord věž: 14,70 100m 16,30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</w:rPr>
      </w:pPr>
      <w:r w:rsidRPr="00403644">
        <w:rPr>
          <w:b/>
          <w:color w:val="FF0000"/>
        </w:rPr>
        <w:t>Marek Pavelka</w:t>
      </w:r>
      <w:r w:rsidRPr="00104B30">
        <w:rPr>
          <w:b/>
          <w:color w:val="000000"/>
        </w:rPr>
        <w:t xml:space="preserve">          27 let                 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>ÚO Zlín</w:t>
      </w:r>
    </w:p>
    <w:p w:rsidR="004C7124" w:rsidRPr="00104B30" w:rsidRDefault="004C7124" w:rsidP="00104B3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04B30">
        <w:rPr>
          <w:b/>
          <w:color w:val="000000"/>
        </w:rPr>
        <w:t xml:space="preserve">Účast na MČR 6 x            </w:t>
      </w:r>
    </w:p>
    <w:p w:rsidR="004C7124" w:rsidRPr="00403644" w:rsidRDefault="004C7124" w:rsidP="00403644">
      <w:pPr>
        <w:autoSpaceDE w:val="0"/>
        <w:autoSpaceDN w:val="0"/>
        <w:adjustRightInd w:val="0"/>
        <w:jc w:val="both"/>
        <w:rPr>
          <w:color w:val="000000"/>
        </w:rPr>
      </w:pPr>
      <w:r w:rsidRPr="00104B30">
        <w:t>Osobní rekord věž: 15,30, 100m 16,24</w:t>
      </w:r>
      <w:r>
        <w:t xml:space="preserve">   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</w:rPr>
      </w:pPr>
      <w:r w:rsidRPr="00403644">
        <w:rPr>
          <w:b/>
          <w:color w:val="FF0000"/>
        </w:rPr>
        <w:t>Ondřej Soukeník</w:t>
      </w:r>
      <w:r w:rsidRPr="00104B30">
        <w:rPr>
          <w:b/>
          <w:color w:val="000000"/>
        </w:rPr>
        <w:t xml:space="preserve"> </w:t>
      </w:r>
      <w:r>
        <w:rPr>
          <w:b/>
          <w:color w:val="000000"/>
        </w:rPr>
        <w:t xml:space="preserve">       27</w:t>
      </w:r>
      <w:r w:rsidRPr="00104B30">
        <w:rPr>
          <w:b/>
          <w:color w:val="000000"/>
        </w:rPr>
        <w:t xml:space="preserve"> let              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  <w:color w:val="000000"/>
        </w:rPr>
      </w:pPr>
      <w:r w:rsidRPr="00104B30">
        <w:rPr>
          <w:b/>
          <w:color w:val="000000"/>
        </w:rPr>
        <w:t>ÚO Zlín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  <w:color w:val="000000"/>
        </w:rPr>
      </w:pPr>
      <w:r w:rsidRPr="00104B30">
        <w:rPr>
          <w:b/>
        </w:rPr>
        <w:t xml:space="preserve"> </w:t>
      </w:r>
      <w:r>
        <w:rPr>
          <w:b/>
          <w:color w:val="000000"/>
        </w:rPr>
        <w:t>Účast na MČR 6</w:t>
      </w:r>
      <w:r w:rsidRPr="00104B30">
        <w:rPr>
          <w:b/>
          <w:color w:val="000000"/>
        </w:rPr>
        <w:t xml:space="preserve"> x            </w:t>
      </w:r>
    </w:p>
    <w:p w:rsidR="004C7124" w:rsidRDefault="004C7124" w:rsidP="00104B30">
      <w:pPr>
        <w:autoSpaceDE w:val="0"/>
        <w:autoSpaceDN w:val="0"/>
        <w:adjustRightInd w:val="0"/>
        <w:rPr>
          <w:b/>
          <w:color w:val="000000"/>
        </w:rPr>
      </w:pPr>
      <w:r w:rsidRPr="00104B30">
        <w:rPr>
          <w:b/>
        </w:rPr>
        <w:t xml:space="preserve"> </w:t>
      </w:r>
      <w:r w:rsidRPr="00104B30">
        <w:rPr>
          <w:b/>
          <w:color w:val="000000"/>
        </w:rPr>
        <w:t xml:space="preserve">Osobní rekord věž: 15,90, 100m 17,60 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</w:rPr>
      </w:pPr>
      <w:r w:rsidRPr="00403644">
        <w:rPr>
          <w:b/>
          <w:color w:val="FF0000"/>
        </w:rPr>
        <w:t>Petr Kuchařík</w:t>
      </w:r>
      <w:r>
        <w:rPr>
          <w:b/>
          <w:color w:val="000000"/>
        </w:rPr>
        <w:t xml:space="preserve">              27</w:t>
      </w:r>
      <w:r w:rsidRPr="00104B30">
        <w:rPr>
          <w:b/>
          <w:color w:val="000000"/>
        </w:rPr>
        <w:t xml:space="preserve"> let             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  <w:color w:val="000000"/>
        </w:rPr>
      </w:pPr>
      <w:r w:rsidRPr="00104B30">
        <w:rPr>
          <w:b/>
          <w:color w:val="000000"/>
        </w:rPr>
        <w:t>ÚO Zlín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Účast na MČR 3</w:t>
      </w:r>
      <w:r w:rsidRPr="00104B30">
        <w:rPr>
          <w:b/>
          <w:color w:val="000000"/>
        </w:rPr>
        <w:t xml:space="preserve"> x            </w:t>
      </w:r>
    </w:p>
    <w:p w:rsidR="004C7124" w:rsidRPr="00104B30" w:rsidRDefault="004C7124" w:rsidP="00104B30">
      <w:pPr>
        <w:autoSpaceDE w:val="0"/>
        <w:autoSpaceDN w:val="0"/>
        <w:adjustRightInd w:val="0"/>
        <w:rPr>
          <w:b/>
          <w:color w:val="000000"/>
        </w:rPr>
      </w:pPr>
      <w:r w:rsidRPr="00104B30">
        <w:rPr>
          <w:b/>
          <w:color w:val="000000"/>
        </w:rPr>
        <w:t xml:space="preserve">Osobní rekord věž: 15,21, 100m 16,80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</w:rPr>
      </w:pPr>
      <w:r w:rsidRPr="00403644">
        <w:rPr>
          <w:b/>
          <w:color w:val="FF0000"/>
        </w:rPr>
        <w:t>Luděk Otýpka</w:t>
      </w:r>
      <w:r>
        <w:rPr>
          <w:b/>
          <w:color w:val="000000"/>
        </w:rPr>
        <w:t xml:space="preserve">              26</w:t>
      </w:r>
      <w:r w:rsidRPr="00C55B31">
        <w:rPr>
          <w:b/>
          <w:color w:val="000000"/>
        </w:rPr>
        <w:t xml:space="preserve"> let      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 w:rsidRPr="00C55B31">
        <w:rPr>
          <w:b/>
          <w:color w:val="000000"/>
        </w:rPr>
        <w:t>ÚO Kroměříž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Účast na MČR 3</w:t>
      </w:r>
      <w:r w:rsidRPr="00C55B31">
        <w:rPr>
          <w:b/>
          <w:color w:val="000000"/>
        </w:rPr>
        <w:t xml:space="preserve"> x            </w:t>
      </w:r>
    </w:p>
    <w:p w:rsidR="004C7124" w:rsidRPr="00403644" w:rsidRDefault="004C7124" w:rsidP="00403644">
      <w:pPr>
        <w:autoSpaceDE w:val="0"/>
        <w:autoSpaceDN w:val="0"/>
        <w:adjustRightInd w:val="0"/>
        <w:rPr>
          <w:color w:val="000000"/>
        </w:rPr>
      </w:pPr>
      <w:r w:rsidRPr="00C55B31">
        <w:t>Osobní rekord věž: 16,48, 100m 17,01</w:t>
      </w:r>
      <w:r>
        <w:t xml:space="preserve">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 w:rsidRPr="00403644">
        <w:rPr>
          <w:b/>
          <w:color w:val="FF0000"/>
        </w:rPr>
        <w:t>Petr Vaculín</w:t>
      </w:r>
      <w:r>
        <w:rPr>
          <w:b/>
          <w:color w:val="000000"/>
        </w:rPr>
        <w:t xml:space="preserve">                  23</w:t>
      </w:r>
      <w:r w:rsidRPr="00C55B31">
        <w:rPr>
          <w:b/>
          <w:color w:val="000000"/>
        </w:rPr>
        <w:t xml:space="preserve"> let         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 w:rsidRPr="00C55B31">
        <w:rPr>
          <w:b/>
          <w:color w:val="000000"/>
        </w:rPr>
        <w:t>ÚO Vsetín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 xml:space="preserve">  Účast na MČR 2</w:t>
      </w:r>
      <w:r w:rsidRPr="00C55B31">
        <w:rPr>
          <w:b/>
          <w:color w:val="000000"/>
        </w:rPr>
        <w:t xml:space="preserve"> x     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 w:rsidRPr="00C55B31">
        <w:rPr>
          <w:b/>
          <w:color w:val="000000"/>
        </w:rPr>
        <w:t xml:space="preserve">Osobní rekord věž: 15,20, 100m 16,40                   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 w:rsidRPr="00403644">
        <w:rPr>
          <w:b/>
          <w:color w:val="FF0000"/>
        </w:rPr>
        <w:t>Radek Šuba</w:t>
      </w:r>
      <w:r>
        <w:rPr>
          <w:b/>
          <w:color w:val="000000"/>
        </w:rPr>
        <w:t xml:space="preserve">                   24</w:t>
      </w:r>
      <w:r w:rsidRPr="00C55B31">
        <w:rPr>
          <w:b/>
          <w:color w:val="000000"/>
        </w:rPr>
        <w:t xml:space="preserve"> let        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 w:rsidRPr="00C55B31">
        <w:rPr>
          <w:b/>
          <w:color w:val="000000"/>
        </w:rPr>
        <w:t xml:space="preserve">ÚO Vsetín                      </w:t>
      </w:r>
    </w:p>
    <w:p w:rsidR="004C7124" w:rsidRPr="00C55B31" w:rsidRDefault="004C7124" w:rsidP="00C55B31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Účast na MČR 2</w:t>
      </w:r>
      <w:r w:rsidRPr="00C55B31">
        <w:rPr>
          <w:b/>
          <w:color w:val="000000"/>
        </w:rPr>
        <w:t xml:space="preserve"> x            </w:t>
      </w:r>
    </w:p>
    <w:p w:rsidR="004C7124" w:rsidRPr="00403644" w:rsidRDefault="004C7124" w:rsidP="00403644">
      <w:pPr>
        <w:autoSpaceDE w:val="0"/>
        <w:autoSpaceDN w:val="0"/>
        <w:adjustRightInd w:val="0"/>
        <w:rPr>
          <w:b/>
          <w:color w:val="000000"/>
        </w:rPr>
      </w:pPr>
      <w:r w:rsidRPr="00C55B31">
        <w:t xml:space="preserve">Osobní rekord věž: 15, 25 100m 15,95      </w:t>
      </w:r>
    </w:p>
    <w:p w:rsidR="004C7124" w:rsidRPr="00D3623B" w:rsidRDefault="004C7124" w:rsidP="00C55B31">
      <w:pPr>
        <w:autoSpaceDE w:val="0"/>
        <w:autoSpaceDN w:val="0"/>
        <w:adjustRightInd w:val="0"/>
        <w:rPr>
          <w:b/>
        </w:rPr>
      </w:pPr>
      <w:r w:rsidRPr="00403644">
        <w:rPr>
          <w:b/>
          <w:color w:val="FF0000"/>
        </w:rPr>
        <w:t>Radek Chmela</w:t>
      </w:r>
      <w:r w:rsidRPr="00D3623B">
        <w:rPr>
          <w:b/>
        </w:rPr>
        <w:t xml:space="preserve">              21 let             </w:t>
      </w:r>
    </w:p>
    <w:p w:rsidR="004C7124" w:rsidRPr="00D3623B" w:rsidRDefault="004C7124" w:rsidP="00C55B31">
      <w:pPr>
        <w:autoSpaceDE w:val="0"/>
        <w:autoSpaceDN w:val="0"/>
        <w:adjustRightInd w:val="0"/>
        <w:rPr>
          <w:b/>
        </w:rPr>
      </w:pPr>
      <w:r w:rsidRPr="00D3623B">
        <w:rPr>
          <w:b/>
        </w:rPr>
        <w:t>ÚO Zlín</w:t>
      </w:r>
    </w:p>
    <w:p w:rsidR="004C7124" w:rsidRPr="00D3623B" w:rsidRDefault="004C7124" w:rsidP="00C55B31">
      <w:pPr>
        <w:autoSpaceDE w:val="0"/>
        <w:autoSpaceDN w:val="0"/>
        <w:adjustRightInd w:val="0"/>
        <w:rPr>
          <w:b/>
        </w:rPr>
      </w:pPr>
      <w:r w:rsidRPr="00D3623B">
        <w:rPr>
          <w:b/>
        </w:rPr>
        <w:t xml:space="preserve">Účast na MČR  5 x            </w:t>
      </w:r>
    </w:p>
    <w:p w:rsidR="004C7124" w:rsidRPr="00D3623B" w:rsidRDefault="004C7124" w:rsidP="00C55B31">
      <w:pPr>
        <w:autoSpaceDE w:val="0"/>
        <w:autoSpaceDN w:val="0"/>
        <w:adjustRightInd w:val="0"/>
        <w:rPr>
          <w:b/>
        </w:rPr>
      </w:pPr>
      <w:r w:rsidRPr="00D3623B">
        <w:rPr>
          <w:b/>
        </w:rPr>
        <w:t xml:space="preserve">Osobní rekord věž: 17,30, 100m 16,09       </w:t>
      </w:r>
    </w:p>
    <w:p w:rsidR="004C7124" w:rsidRPr="00104B30" w:rsidRDefault="004C7124" w:rsidP="000654E4">
      <w:pPr>
        <w:pStyle w:val="ListParagraph"/>
        <w:jc w:val="both"/>
        <w:rPr>
          <w:b/>
        </w:rPr>
      </w:pPr>
    </w:p>
    <w:sectPr w:rsidR="004C7124" w:rsidRPr="00104B30" w:rsidSect="00973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4420"/>
    <w:multiLevelType w:val="hybridMultilevel"/>
    <w:tmpl w:val="34F4C576"/>
    <w:lvl w:ilvl="0" w:tplc="778A8F7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930CA"/>
    <w:multiLevelType w:val="hybridMultilevel"/>
    <w:tmpl w:val="760AD4EA"/>
    <w:lvl w:ilvl="0" w:tplc="DACEA3E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75EC"/>
    <w:rsid w:val="00047CD1"/>
    <w:rsid w:val="00061FD0"/>
    <w:rsid w:val="000654E4"/>
    <w:rsid w:val="00086376"/>
    <w:rsid w:val="00104B30"/>
    <w:rsid w:val="001C0AEC"/>
    <w:rsid w:val="001D563D"/>
    <w:rsid w:val="001E1819"/>
    <w:rsid w:val="002B0F42"/>
    <w:rsid w:val="002F0B6A"/>
    <w:rsid w:val="003233B7"/>
    <w:rsid w:val="00403644"/>
    <w:rsid w:val="004975EC"/>
    <w:rsid w:val="004C7124"/>
    <w:rsid w:val="004E1D25"/>
    <w:rsid w:val="005675A2"/>
    <w:rsid w:val="005D6BBC"/>
    <w:rsid w:val="005E16C8"/>
    <w:rsid w:val="006050EE"/>
    <w:rsid w:val="007A17BB"/>
    <w:rsid w:val="00973AF2"/>
    <w:rsid w:val="00992B6F"/>
    <w:rsid w:val="00AB609F"/>
    <w:rsid w:val="00AD7AE8"/>
    <w:rsid w:val="00B22563"/>
    <w:rsid w:val="00BB5245"/>
    <w:rsid w:val="00C55B31"/>
    <w:rsid w:val="00D3623B"/>
    <w:rsid w:val="00DE7D5E"/>
    <w:rsid w:val="00E7777A"/>
    <w:rsid w:val="00EA680D"/>
    <w:rsid w:val="00F01263"/>
    <w:rsid w:val="00F11E5B"/>
    <w:rsid w:val="00F4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F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86376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104B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01263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49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3</Pages>
  <Words>472</Words>
  <Characters>2707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netopil</cp:lastModifiedBy>
  <cp:revision>6</cp:revision>
  <cp:lastPrinted>2016-08-24T09:45:00Z</cp:lastPrinted>
  <dcterms:created xsi:type="dcterms:W3CDTF">2016-07-20T07:16:00Z</dcterms:created>
  <dcterms:modified xsi:type="dcterms:W3CDTF">2016-08-29T08:10:00Z</dcterms:modified>
</cp:coreProperties>
</file>