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716" w:rsidRDefault="00EC4716" w:rsidP="00EC4716">
      <w:pPr>
        <w:pStyle w:val="Nadpis1"/>
        <w:jc w:val="center"/>
        <w:rPr>
          <w:sz w:val="28"/>
        </w:rPr>
      </w:pPr>
      <w:r>
        <w:rPr>
          <w:sz w:val="28"/>
        </w:rPr>
        <w:t>Dohoda o členství</w:t>
      </w:r>
    </w:p>
    <w:p w:rsidR="00EC4716" w:rsidRDefault="00EC4716" w:rsidP="00EC4716">
      <w:pPr>
        <w:jc w:val="center"/>
      </w:pPr>
      <w:r>
        <w:t>v jednotce sboru dobrovolných hasičů obce …………………</w:t>
      </w:r>
    </w:p>
    <w:p w:rsidR="00EC4716" w:rsidRDefault="00EC4716" w:rsidP="00EC4716"/>
    <w:p w:rsidR="00EC4716" w:rsidRDefault="00EC4716" w:rsidP="00EC4716"/>
    <w:p w:rsidR="00EC4716" w:rsidRDefault="00EC4716" w:rsidP="00EC4716">
      <w:r>
        <w:t>Obec…………………………</w:t>
      </w:r>
      <w:proofErr w:type="gramStart"/>
      <w:r>
        <w:t>…..,</w:t>
      </w:r>
      <w:proofErr w:type="gramEnd"/>
    </w:p>
    <w:p w:rsidR="00EC4716" w:rsidRDefault="00EC4716" w:rsidP="00EC4716">
      <w:r>
        <w:t xml:space="preserve">se sídlem …………………………, </w:t>
      </w:r>
    </w:p>
    <w:p w:rsidR="00EC4716" w:rsidRDefault="00EC4716" w:rsidP="00EC4716">
      <w:r>
        <w:t xml:space="preserve">zastoupená </w:t>
      </w:r>
      <w:proofErr w:type="gramStart"/>
      <w:r>
        <w:t>starostou ..…</w:t>
      </w:r>
      <w:proofErr w:type="gramEnd"/>
      <w:r>
        <w:t>…………..,</w:t>
      </w:r>
    </w:p>
    <w:p w:rsidR="00EC4716" w:rsidRDefault="00EC4716" w:rsidP="00EC4716">
      <w:r>
        <w:t>IČO</w:t>
      </w:r>
    </w:p>
    <w:p w:rsidR="00EC4716" w:rsidRDefault="00EC4716" w:rsidP="00EC4716">
      <w:r>
        <w:t>(dále jen obec)</w:t>
      </w:r>
    </w:p>
    <w:p w:rsidR="00EC4716" w:rsidRDefault="00EC4716" w:rsidP="00EC4716"/>
    <w:p w:rsidR="00EC4716" w:rsidRDefault="00EC4716" w:rsidP="00EC4716">
      <w:r>
        <w:t>a</w:t>
      </w:r>
    </w:p>
    <w:p w:rsidR="00EC4716" w:rsidRDefault="00EC4716" w:rsidP="00EC4716"/>
    <w:p w:rsidR="00EC4716" w:rsidRDefault="00EC4716" w:rsidP="00EC4716">
      <w:r>
        <w:t>pan…………………………………….,</w:t>
      </w:r>
    </w:p>
    <w:p w:rsidR="00EC4716" w:rsidRDefault="00EC4716" w:rsidP="00EC4716">
      <w:r>
        <w:t>bytem:………………………………………………………….,</w:t>
      </w:r>
    </w:p>
    <w:p w:rsidR="00EC4716" w:rsidRDefault="00EC4716" w:rsidP="00EC4716">
      <w:proofErr w:type="spellStart"/>
      <w:proofErr w:type="gramStart"/>
      <w:r>
        <w:t>r.č</w:t>
      </w:r>
      <w:proofErr w:type="spellEnd"/>
      <w:r>
        <w:t>.</w:t>
      </w:r>
      <w:proofErr w:type="gramEnd"/>
    </w:p>
    <w:p w:rsidR="00EC4716" w:rsidRDefault="00EC4716" w:rsidP="00EC4716">
      <w:r>
        <w:t xml:space="preserve">(dále jen </w:t>
      </w:r>
      <w:proofErr w:type="gramStart"/>
      <w:r>
        <w:t>člen )</w:t>
      </w:r>
      <w:proofErr w:type="gramEnd"/>
    </w:p>
    <w:p w:rsidR="00EC4716" w:rsidRDefault="00EC4716" w:rsidP="00EC4716"/>
    <w:p w:rsidR="00EC4716" w:rsidRDefault="00EC4716" w:rsidP="00EC4716">
      <w:r>
        <w:t>uzavírají níže uvedeného dne, měsíce a roku tuto</w:t>
      </w:r>
    </w:p>
    <w:p w:rsidR="00EC4716" w:rsidRDefault="00EC4716" w:rsidP="00EC4716"/>
    <w:p w:rsidR="00EC4716" w:rsidRDefault="00EC4716" w:rsidP="00EC4716">
      <w:pPr>
        <w:pStyle w:val="Nadpis1"/>
        <w:jc w:val="center"/>
        <w:rPr>
          <w:sz w:val="24"/>
        </w:rPr>
      </w:pPr>
      <w:proofErr w:type="gramStart"/>
      <w:r>
        <w:rPr>
          <w:caps w:val="0"/>
          <w:sz w:val="24"/>
        </w:rPr>
        <w:t>d o h o d u   o   č l e n s t v í</w:t>
      </w:r>
      <w:proofErr w:type="gramEnd"/>
    </w:p>
    <w:p w:rsidR="00EC4716" w:rsidRDefault="00EC4716" w:rsidP="00EC4716">
      <w:pPr>
        <w:jc w:val="center"/>
      </w:pPr>
      <w:r>
        <w:t>v jednotce sboru dobrovolných hasičů obce:</w:t>
      </w:r>
    </w:p>
    <w:p w:rsidR="00EC4716" w:rsidRDefault="00EC4716" w:rsidP="00EC4716"/>
    <w:p w:rsidR="00EC4716" w:rsidRDefault="00EC4716" w:rsidP="00EC4716">
      <w:pPr>
        <w:jc w:val="center"/>
        <w:rPr>
          <w:b/>
        </w:rPr>
      </w:pPr>
      <w:r>
        <w:rPr>
          <w:b/>
        </w:rPr>
        <w:t>I.</w:t>
      </w:r>
    </w:p>
    <w:p w:rsidR="00EC4716" w:rsidRDefault="00EC4716" w:rsidP="00EC4716">
      <w:pPr>
        <w:pStyle w:val="Zkladntext"/>
        <w:numPr>
          <w:ilvl w:val="0"/>
          <w:numId w:val="3"/>
        </w:numPr>
        <w:jc w:val="both"/>
        <w:rPr>
          <w:b w:val="0"/>
        </w:rPr>
      </w:pPr>
      <w:r>
        <w:rPr>
          <w:b w:val="0"/>
        </w:rPr>
        <w:t>Dnem podpisu této smlouvy se pan …………………………………………, dosud žadatel o členství v jednotce sboru dobrovolných hasičů obce, stává členem Jednotky sboru dobrovolných hasičů obce …………………. (dále jen JSDH obce).</w:t>
      </w:r>
    </w:p>
    <w:p w:rsidR="00EC4716" w:rsidRDefault="00EC4716" w:rsidP="00EC4716">
      <w:pPr>
        <w:pStyle w:val="Zkladntext"/>
        <w:numPr>
          <w:ilvl w:val="0"/>
          <w:numId w:val="3"/>
        </w:numPr>
        <w:jc w:val="both"/>
        <w:rPr>
          <w:b w:val="0"/>
        </w:rPr>
      </w:pPr>
      <w:r>
        <w:rPr>
          <w:b w:val="0"/>
        </w:rPr>
        <w:t>Tato smlouva upravuje práva a povinnosti člena JSDH obce v souladu s příslušnými ustanoveními zákona č. 133/1985 Sb., o požární ochraně, ve znění pozdějších předpisů, prováděcími předpisy a požárním řádem obce.</w:t>
      </w:r>
    </w:p>
    <w:p w:rsidR="00EC4716" w:rsidRDefault="00EC4716" w:rsidP="00EC4716">
      <w:pPr>
        <w:jc w:val="center"/>
        <w:rPr>
          <w:b/>
        </w:rPr>
      </w:pPr>
    </w:p>
    <w:p w:rsidR="00EC4716" w:rsidRDefault="00EC4716" w:rsidP="00EC4716">
      <w:pPr>
        <w:jc w:val="center"/>
        <w:rPr>
          <w:b/>
        </w:rPr>
      </w:pPr>
      <w:r>
        <w:rPr>
          <w:b/>
        </w:rPr>
        <w:t>II.</w:t>
      </w:r>
    </w:p>
    <w:p w:rsidR="00EC4716" w:rsidRDefault="00EC4716" w:rsidP="00EC4716">
      <w:pPr>
        <w:pStyle w:val="Zkladntext2"/>
        <w:ind w:firstLine="360"/>
      </w:pPr>
      <w:r>
        <w:t>Člen je povinen při činnostech v JSDH obce jednat podle rozkazů a pokynů velitele JSDH obce a plnit zejména tyto úkoly:</w:t>
      </w:r>
    </w:p>
    <w:p w:rsidR="00EC4716" w:rsidRDefault="00EC4716" w:rsidP="00EC4716"/>
    <w:p w:rsidR="00EC4716" w:rsidRDefault="00EC4716" w:rsidP="00EC4716">
      <w:pPr>
        <w:numPr>
          <w:ilvl w:val="0"/>
          <w:numId w:val="1"/>
        </w:numPr>
        <w:jc w:val="both"/>
      </w:pPr>
      <w:r>
        <w:t>Důsledně plnit úkoly vyplývající ze základního poslání jednotek požární ochrany.</w:t>
      </w:r>
    </w:p>
    <w:p w:rsidR="00EC4716" w:rsidRDefault="00EC4716" w:rsidP="00EC4716">
      <w:pPr>
        <w:numPr>
          <w:ilvl w:val="0"/>
          <w:numId w:val="1"/>
        </w:numPr>
        <w:jc w:val="both"/>
      </w:pPr>
      <w:r>
        <w:t>Při zásahu na místě požáru, nebo při záchranných pracích při živelní pohromě, nebo jiné mimořádné události plnit rozkazy velitele zásahu a pokyny svých nadřízených.</w:t>
      </w:r>
    </w:p>
    <w:p w:rsidR="00EC4716" w:rsidRDefault="00EC4716" w:rsidP="00EC4716">
      <w:pPr>
        <w:numPr>
          <w:ilvl w:val="0"/>
          <w:numId w:val="1"/>
        </w:numPr>
        <w:jc w:val="both"/>
      </w:pPr>
      <w:r>
        <w:t>Dodržovat předpisy o požární ochraně upravující činnost na místě zásahu.</w:t>
      </w:r>
    </w:p>
    <w:p w:rsidR="00EC4716" w:rsidRDefault="00EC4716" w:rsidP="00EC4716">
      <w:pPr>
        <w:numPr>
          <w:ilvl w:val="0"/>
          <w:numId w:val="1"/>
        </w:numPr>
        <w:jc w:val="both"/>
      </w:pPr>
      <w:r>
        <w:t>Prohlubovat své odborné znalosti v oblasti požární ochrany a udržovat si potřebnou fyzickou zdatnost.</w:t>
      </w:r>
    </w:p>
    <w:p w:rsidR="00EC4716" w:rsidRDefault="00EC4716" w:rsidP="00EC4716">
      <w:pPr>
        <w:numPr>
          <w:ilvl w:val="0"/>
          <w:numId w:val="1"/>
        </w:numPr>
        <w:jc w:val="both"/>
      </w:pPr>
      <w:r>
        <w:t>Účastnit se odborné přípravy v rozsahu stanoveném plánem odborné přípravy členů JSDH obce.</w:t>
      </w:r>
    </w:p>
    <w:p w:rsidR="00EC4716" w:rsidRDefault="00EC4716" w:rsidP="00EC4716">
      <w:pPr>
        <w:numPr>
          <w:ilvl w:val="0"/>
          <w:numId w:val="1"/>
        </w:numPr>
        <w:jc w:val="both"/>
      </w:pPr>
      <w:r>
        <w:t>Podrobit se pravidelně jedenkrát za dva roky zdravotní prohlídce.</w:t>
      </w:r>
    </w:p>
    <w:p w:rsidR="00EC4716" w:rsidRDefault="00EC4716" w:rsidP="00EC4716">
      <w:pPr>
        <w:numPr>
          <w:ilvl w:val="0"/>
          <w:numId w:val="1"/>
        </w:numPr>
        <w:jc w:val="both"/>
      </w:pPr>
      <w:r>
        <w:t>Užívat při zásahu, výcviku a údržbě osobní výstroj, výzbroj a ochranné pracovní prostředky.</w:t>
      </w:r>
    </w:p>
    <w:p w:rsidR="00EC4716" w:rsidRDefault="00EC4716" w:rsidP="00EC4716">
      <w:pPr>
        <w:numPr>
          <w:ilvl w:val="0"/>
          <w:numId w:val="1"/>
        </w:numPr>
        <w:jc w:val="both"/>
      </w:pPr>
      <w:r>
        <w:t>Podílet se na výzvu velitele na údržbě požární techniky a jiných věcných prostředků požární ochrany.</w:t>
      </w:r>
    </w:p>
    <w:p w:rsidR="00EC4716" w:rsidRDefault="00EC4716" w:rsidP="00EC4716">
      <w:pPr>
        <w:numPr>
          <w:ilvl w:val="0"/>
          <w:numId w:val="1"/>
        </w:numPr>
        <w:suppressAutoHyphens/>
        <w:jc w:val="both"/>
      </w:pPr>
      <w:r>
        <w:t>Nezveřejňovat informace získané při činnosti JSDH obce o skutečnostech, které v obecním zájmu, nebo v zájmu zúčastněných osob mají zůstat utajeny před nepovolanými osobami.</w:t>
      </w:r>
    </w:p>
    <w:p w:rsidR="00EC4716" w:rsidRDefault="00EC4716" w:rsidP="00EC4716">
      <w:pPr>
        <w:suppressAutoHyphens/>
        <w:jc w:val="both"/>
      </w:pPr>
    </w:p>
    <w:p w:rsidR="00EC4716" w:rsidRDefault="00EC4716" w:rsidP="00EC4716">
      <w:pPr>
        <w:jc w:val="center"/>
        <w:rPr>
          <w:b/>
        </w:rPr>
      </w:pPr>
      <w:r>
        <w:rPr>
          <w:b/>
        </w:rPr>
        <w:t>III.</w:t>
      </w:r>
    </w:p>
    <w:p w:rsidR="00EC4716" w:rsidRDefault="00EC4716" w:rsidP="00EC4716">
      <w:r>
        <w:t>Obec vytváří členovi JSDH obce podmínky pro plnění jeho povinností zejména tím, že:</w:t>
      </w:r>
    </w:p>
    <w:p w:rsidR="00EC4716" w:rsidRDefault="00EC4716" w:rsidP="00EC4716"/>
    <w:p w:rsidR="00EC4716" w:rsidRDefault="00EC4716" w:rsidP="00EC4716">
      <w:pPr>
        <w:numPr>
          <w:ilvl w:val="0"/>
          <w:numId w:val="2"/>
        </w:numPr>
        <w:jc w:val="both"/>
      </w:pPr>
      <w:r>
        <w:t>vybavuje člena JSDH obce osobní výzbrojí, vystrojí a ochrannými pracovními prostředky,</w:t>
      </w:r>
    </w:p>
    <w:p w:rsidR="00EC4716" w:rsidRDefault="00EC4716" w:rsidP="00EC4716">
      <w:pPr>
        <w:numPr>
          <w:ilvl w:val="0"/>
          <w:numId w:val="2"/>
        </w:numPr>
        <w:jc w:val="both"/>
      </w:pPr>
      <w:r>
        <w:t xml:space="preserve">zajistí členovi JSDH obce pojištění pro případ úrazu při výkonu služby v jednotce </w:t>
      </w:r>
      <w:r>
        <w:br/>
        <w:t>a pojištění na škody způsobené činností v JSDH obce a hradí pojistné,</w:t>
      </w:r>
    </w:p>
    <w:p w:rsidR="00EC4716" w:rsidRDefault="00EC4716" w:rsidP="00EC4716">
      <w:pPr>
        <w:numPr>
          <w:ilvl w:val="0"/>
          <w:numId w:val="2"/>
        </w:numPr>
        <w:jc w:val="both"/>
      </w:pPr>
      <w:r>
        <w:t>refunduje mzdu za dobu nezbytnou při zásahu, nebo odborné přípravě, pokud člen JSDH obce zasahoval, nebo se účastnil odborné přípravy v pracovní době, v mimopracovní době poskytuje členům odměnu,</w:t>
      </w:r>
    </w:p>
    <w:p w:rsidR="00EC4716" w:rsidRDefault="00EC4716" w:rsidP="00EC4716">
      <w:pPr>
        <w:numPr>
          <w:ilvl w:val="0"/>
          <w:numId w:val="2"/>
        </w:numPr>
        <w:jc w:val="both"/>
      </w:pPr>
      <w:r>
        <w:t>zabezpečuje odbornou přípravu člena JSDH obce,</w:t>
      </w:r>
    </w:p>
    <w:p w:rsidR="00EC4716" w:rsidRDefault="00EC4716" w:rsidP="00EC4716">
      <w:pPr>
        <w:numPr>
          <w:ilvl w:val="0"/>
          <w:numId w:val="2"/>
        </w:numPr>
        <w:jc w:val="both"/>
      </w:pPr>
      <w:r>
        <w:t xml:space="preserve">poskytuje péči členům ve smyslu ustanovení §18 nařízení vlády č.172/2001 Sb., k provedení zákona o požární ochraně ve znění pozdějších předpisů, jestliže zasahují </w:t>
      </w:r>
      <w:r>
        <w:br/>
        <w:t>u zásahu za ztížených podmínek, nebo u déletrvajících zásahů na území obce,</w:t>
      </w:r>
    </w:p>
    <w:p w:rsidR="00EC4716" w:rsidRDefault="00EC4716" w:rsidP="00EC4716">
      <w:pPr>
        <w:numPr>
          <w:ilvl w:val="0"/>
          <w:numId w:val="2"/>
        </w:numPr>
        <w:jc w:val="both"/>
      </w:pPr>
      <w:r>
        <w:t>zabezpečuje a hradí členovi JSDH obce preventivní zdravotní prohlídky.</w:t>
      </w:r>
    </w:p>
    <w:p w:rsidR="00EC4716" w:rsidRDefault="00EC4716" w:rsidP="00EC4716"/>
    <w:p w:rsidR="00EC4716" w:rsidRDefault="00EC4716" w:rsidP="00EC4716">
      <w:pPr>
        <w:jc w:val="center"/>
        <w:rPr>
          <w:b/>
        </w:rPr>
      </w:pPr>
      <w:r>
        <w:rPr>
          <w:b/>
        </w:rPr>
        <w:t>IV.</w:t>
      </w:r>
    </w:p>
    <w:p w:rsidR="00EC4716" w:rsidRDefault="00EC4716" w:rsidP="00EC4716">
      <w:pPr>
        <w:pStyle w:val="Nadpis3"/>
        <w:rPr>
          <w:sz w:val="24"/>
        </w:rPr>
      </w:pPr>
      <w:r>
        <w:rPr>
          <w:sz w:val="24"/>
        </w:rPr>
        <w:t>Odměna za činnost v JSDH obce</w:t>
      </w:r>
    </w:p>
    <w:p w:rsidR="00EC4716" w:rsidRDefault="00EC4716" w:rsidP="00EC4716"/>
    <w:p w:rsidR="00EC4716" w:rsidRDefault="00EC4716" w:rsidP="00EC4716">
      <w:pPr>
        <w:numPr>
          <w:ilvl w:val="0"/>
          <w:numId w:val="4"/>
        </w:numPr>
        <w:jc w:val="both"/>
      </w:pPr>
      <w:r>
        <w:t>Za činnost člena v JSDH obce obec:</w:t>
      </w:r>
    </w:p>
    <w:p w:rsidR="00EC4716" w:rsidRDefault="00EC4716" w:rsidP="00EC4716">
      <w:pPr>
        <w:jc w:val="both"/>
      </w:pPr>
    </w:p>
    <w:p w:rsidR="00EC4716" w:rsidRDefault="00EC4716" w:rsidP="00EC4716">
      <w:pPr>
        <w:numPr>
          <w:ilvl w:val="1"/>
          <w:numId w:val="4"/>
        </w:numPr>
        <w:jc w:val="both"/>
      </w:pPr>
      <w:r>
        <w:t>Přiznává členovi JSDH obce měsíčně odměnu ve výši:</w:t>
      </w:r>
    </w:p>
    <w:p w:rsidR="00EC4716" w:rsidRDefault="00EC4716" w:rsidP="00EC4716">
      <w:pPr>
        <w:jc w:val="both"/>
      </w:pPr>
    </w:p>
    <w:p w:rsidR="00EC4716" w:rsidRDefault="00EC4716" w:rsidP="00EC4716">
      <w:pPr>
        <w:ind w:left="227"/>
        <w:jc w:val="both"/>
      </w:pPr>
      <w:r>
        <w:t>…………………………………………</w:t>
      </w:r>
    </w:p>
    <w:p w:rsidR="00EC4716" w:rsidRDefault="00EC4716" w:rsidP="00EC4716">
      <w:pPr>
        <w:jc w:val="both"/>
      </w:pPr>
    </w:p>
    <w:p w:rsidR="00EC4716" w:rsidRDefault="00EC4716" w:rsidP="00EC4716">
      <w:pPr>
        <w:numPr>
          <w:ilvl w:val="1"/>
          <w:numId w:val="4"/>
        </w:numPr>
        <w:jc w:val="both"/>
      </w:pPr>
      <w:r>
        <w:t xml:space="preserve">Přiznává členovi JSDH obce měsíčně odměnu za účasti při zásazích, na odborné přípravě nebo cvičení. Výši odměny navrhuje velitel jednotky a předkládá ji </w:t>
      </w:r>
      <w:r>
        <w:br/>
        <w:t>ke schválení starostovi obce.</w:t>
      </w:r>
    </w:p>
    <w:p w:rsidR="00EC4716" w:rsidRDefault="00EC4716" w:rsidP="00EC4716">
      <w:pPr>
        <w:numPr>
          <w:ilvl w:val="0"/>
          <w:numId w:val="4"/>
        </w:numPr>
        <w:jc w:val="both"/>
      </w:pPr>
      <w:r>
        <w:t xml:space="preserve">Velitel jednotky může navrhnout členovi JSDH obce mimořádnou odměnu (nad rámec odstavce </w:t>
      </w:r>
      <w:smartTag w:uri="urn:schemas-microsoft-com:office:smarttags" w:element="metricconverter">
        <w:smartTagPr>
          <w:attr w:name="ProductID" w:val="1.2 a"/>
        </w:smartTagPr>
        <w:r>
          <w:t>1.2 a</w:t>
        </w:r>
      </w:smartTag>
      <w:r>
        <w:t xml:space="preserve"> 1.3) např.: za vzorné plnění úkolů při zásahu, za plnění úkolů nad rámec svých povinností.  </w:t>
      </w:r>
    </w:p>
    <w:p w:rsidR="00EC4716" w:rsidRDefault="00EC4716" w:rsidP="00EC4716">
      <w:pPr>
        <w:numPr>
          <w:ilvl w:val="0"/>
          <w:numId w:val="4"/>
        </w:numPr>
        <w:jc w:val="both"/>
      </w:pPr>
      <w:r>
        <w:t xml:space="preserve">Odměny dle bodu </w:t>
      </w:r>
      <w:smartTag w:uri="urn:schemas-microsoft-com:office:smarttags" w:element="metricconverter">
        <w:smartTagPr>
          <w:attr w:name="ProductID" w:val="1 a"/>
        </w:smartTagPr>
        <w:r>
          <w:t>1 a</w:t>
        </w:r>
      </w:smartTag>
      <w:r>
        <w:t xml:space="preserve"> 2 budou vypláceny měsíčně na základě výkazu o činnosti členů jednotky, předkládaného velitelem JSDH obce starostovi. </w:t>
      </w:r>
    </w:p>
    <w:p w:rsidR="00EC4716" w:rsidRDefault="00EC4716" w:rsidP="00EC4716">
      <w:pPr>
        <w:jc w:val="both"/>
      </w:pPr>
    </w:p>
    <w:p w:rsidR="00EC4716" w:rsidRDefault="00EC4716" w:rsidP="00EC4716">
      <w:pPr>
        <w:jc w:val="center"/>
        <w:rPr>
          <w:b/>
        </w:rPr>
      </w:pPr>
      <w:r>
        <w:rPr>
          <w:b/>
        </w:rPr>
        <w:t>V.</w:t>
      </w:r>
    </w:p>
    <w:p w:rsidR="00EC4716" w:rsidRDefault="00EC4716" w:rsidP="00EC4716">
      <w:pPr>
        <w:jc w:val="center"/>
        <w:rPr>
          <w:b/>
        </w:rPr>
      </w:pPr>
      <w:r>
        <w:rPr>
          <w:b/>
        </w:rPr>
        <w:t>Odpovědnost za svěřené prostředky</w:t>
      </w:r>
    </w:p>
    <w:p w:rsidR="00EC4716" w:rsidRDefault="00EC4716" w:rsidP="00EC4716"/>
    <w:p w:rsidR="00EC4716" w:rsidRDefault="00EC4716" w:rsidP="00EC4716">
      <w:pPr>
        <w:numPr>
          <w:ilvl w:val="0"/>
          <w:numId w:val="5"/>
        </w:numPr>
        <w:jc w:val="both"/>
      </w:pPr>
      <w:r>
        <w:t>Člen JSDH obce se zavazuje:</w:t>
      </w:r>
    </w:p>
    <w:p w:rsidR="00EC4716" w:rsidRDefault="00EC4716" w:rsidP="00EC4716">
      <w:pPr>
        <w:numPr>
          <w:ilvl w:val="1"/>
          <w:numId w:val="5"/>
        </w:numPr>
        <w:jc w:val="both"/>
      </w:pPr>
      <w:r>
        <w:t>používat požární techniku a jiné věcné prostředky PO jen při zásahu, odborné přípravě, nebo jejich údržbě, kontrole, nebo zkoušení,</w:t>
      </w:r>
    </w:p>
    <w:p w:rsidR="00EC4716" w:rsidRDefault="00EC4716" w:rsidP="00EC4716">
      <w:pPr>
        <w:numPr>
          <w:ilvl w:val="1"/>
          <w:numId w:val="5"/>
        </w:numPr>
        <w:jc w:val="both"/>
      </w:pPr>
      <w:r>
        <w:t>udržovat požární techniku a jiné věcné prostředky PO v čistotě a v předepsaném stavu,</w:t>
      </w:r>
    </w:p>
    <w:p w:rsidR="00EC4716" w:rsidRDefault="00EC4716" w:rsidP="00EC4716">
      <w:pPr>
        <w:numPr>
          <w:ilvl w:val="1"/>
          <w:numId w:val="5"/>
        </w:numPr>
        <w:jc w:val="both"/>
      </w:pPr>
      <w:r>
        <w:t>nahlásit ztrátu, poškození nebo znehodnocení požární techniky nebo jiného věcného prostředku PO neprodleně veliteli JSDH obce.</w:t>
      </w:r>
    </w:p>
    <w:p w:rsidR="00EC4716" w:rsidRDefault="00EC4716" w:rsidP="00EC4716">
      <w:pPr>
        <w:numPr>
          <w:ilvl w:val="0"/>
          <w:numId w:val="5"/>
        </w:numPr>
        <w:jc w:val="both"/>
      </w:pPr>
      <w:r>
        <w:t xml:space="preserve">Odpovědnost za škodu člena JSDH obce se řídí příslušnými ustanoveními zákona </w:t>
      </w:r>
      <w:r>
        <w:br/>
        <w:t>č. 89/2012 Sb., občanského zákoníku, ve znění pozdějších předpisů.</w:t>
      </w:r>
    </w:p>
    <w:p w:rsidR="00EC4716" w:rsidRDefault="00EC4716" w:rsidP="00EC4716">
      <w:pPr>
        <w:jc w:val="center"/>
        <w:rPr>
          <w:b/>
        </w:rPr>
      </w:pPr>
    </w:p>
    <w:p w:rsidR="00EC4716" w:rsidRDefault="00EC4716" w:rsidP="00EC4716">
      <w:pPr>
        <w:jc w:val="center"/>
        <w:rPr>
          <w:b/>
        </w:rPr>
      </w:pPr>
    </w:p>
    <w:p w:rsidR="00EC4716" w:rsidRDefault="00EC4716" w:rsidP="00EC4716">
      <w:pPr>
        <w:jc w:val="center"/>
        <w:rPr>
          <w:b/>
        </w:rPr>
      </w:pPr>
    </w:p>
    <w:p w:rsidR="00EC4716" w:rsidRDefault="00EC4716" w:rsidP="00EC4716">
      <w:pPr>
        <w:jc w:val="center"/>
        <w:rPr>
          <w:b/>
        </w:rPr>
      </w:pPr>
    </w:p>
    <w:p w:rsidR="00EC4716" w:rsidRDefault="00EC4716" w:rsidP="00EC4716">
      <w:pPr>
        <w:jc w:val="center"/>
        <w:rPr>
          <w:b/>
        </w:rPr>
      </w:pPr>
      <w:r>
        <w:rPr>
          <w:b/>
        </w:rPr>
        <w:lastRenderedPageBreak/>
        <w:t>VI.</w:t>
      </w:r>
    </w:p>
    <w:p w:rsidR="00EC4716" w:rsidRDefault="00EC4716" w:rsidP="00EC4716">
      <w:pPr>
        <w:jc w:val="center"/>
        <w:rPr>
          <w:b/>
        </w:rPr>
      </w:pPr>
      <w:r>
        <w:rPr>
          <w:b/>
        </w:rPr>
        <w:t>Závěrečná ustanovení</w:t>
      </w:r>
    </w:p>
    <w:p w:rsidR="00EC4716" w:rsidRDefault="00EC4716" w:rsidP="00EC4716">
      <w:pPr>
        <w:jc w:val="center"/>
        <w:rPr>
          <w:b/>
        </w:rPr>
      </w:pPr>
    </w:p>
    <w:p w:rsidR="00EC4716" w:rsidRDefault="00EC4716" w:rsidP="00EC4716">
      <w:pPr>
        <w:numPr>
          <w:ilvl w:val="0"/>
          <w:numId w:val="6"/>
        </w:numPr>
        <w:jc w:val="both"/>
      </w:pPr>
      <w:r>
        <w:t xml:space="preserve">Dohodu lze ukončit vzájemnou dohodou, písemnou výpovědí nebo odstoupením </w:t>
      </w:r>
      <w:r>
        <w:br/>
        <w:t>od smlouvy.</w:t>
      </w:r>
    </w:p>
    <w:p w:rsidR="00EC4716" w:rsidRDefault="00EC4716" w:rsidP="00EC4716">
      <w:pPr>
        <w:numPr>
          <w:ilvl w:val="1"/>
          <w:numId w:val="6"/>
        </w:numPr>
        <w:jc w:val="both"/>
      </w:pPr>
      <w:r>
        <w:t>Výpovědní lhůta je stanovena v trvání dvou měsíců a začíná běžet od prvního dne měsíce následujícího po doručení výpovědi.</w:t>
      </w:r>
    </w:p>
    <w:p w:rsidR="00EC4716" w:rsidRDefault="00EC4716" w:rsidP="00EC4716">
      <w:pPr>
        <w:numPr>
          <w:ilvl w:val="1"/>
          <w:numId w:val="6"/>
        </w:numPr>
        <w:jc w:val="both"/>
      </w:pPr>
      <w:r>
        <w:t>Smluvní strana může odstoupit od smlouvy v případě hrubého porušování ustanovení dohody druhou smluvní stranou, zejména v případě opakovaného neplnění úkolů člena, neposkytování sjednané odměny. Dohoda zaniká dnem doručení písemného oznámení o odstoupení. Odstoupením nezanikají nároky na náhradu škody a odměnu vzniklé v souladu s ustanovením této dohody.</w:t>
      </w:r>
    </w:p>
    <w:p w:rsidR="00EC4716" w:rsidRDefault="00EC4716" w:rsidP="00EC4716">
      <w:pPr>
        <w:numPr>
          <w:ilvl w:val="0"/>
          <w:numId w:val="6"/>
        </w:numPr>
        <w:jc w:val="both"/>
      </w:pPr>
      <w:r>
        <w:t>Tato dohoda může být měněna a doplňována pouze písemnou formou se souhlasem obou smluvních stran.</w:t>
      </w:r>
    </w:p>
    <w:p w:rsidR="00EC4716" w:rsidRDefault="00EC4716" w:rsidP="00EC4716">
      <w:pPr>
        <w:numPr>
          <w:ilvl w:val="0"/>
          <w:numId w:val="6"/>
        </w:numPr>
        <w:jc w:val="both"/>
      </w:pPr>
      <w:r>
        <w:t>Tato dohoda nabývá platnosti a účinnosti dnem podpisu obou smluvních stran.</w:t>
      </w:r>
    </w:p>
    <w:p w:rsidR="00EC4716" w:rsidRDefault="00EC4716" w:rsidP="00EC4716">
      <w:pPr>
        <w:numPr>
          <w:ilvl w:val="0"/>
          <w:numId w:val="6"/>
        </w:numPr>
        <w:jc w:val="both"/>
      </w:pPr>
      <w:r>
        <w:t>Tato dohoda je sepsána ve dvou vyhotoveních, z nichž jedno obdrží obec a jedno člen.</w:t>
      </w:r>
    </w:p>
    <w:p w:rsidR="00EC4716" w:rsidRDefault="00EC4716" w:rsidP="00EC4716">
      <w:pPr>
        <w:jc w:val="both"/>
      </w:pPr>
    </w:p>
    <w:p w:rsidR="00EC4716" w:rsidRDefault="00EC4716" w:rsidP="00EC4716">
      <w:pPr>
        <w:jc w:val="both"/>
      </w:pPr>
    </w:p>
    <w:p w:rsidR="00EC4716" w:rsidRDefault="00EC4716" w:rsidP="00EC4716">
      <w:pPr>
        <w:jc w:val="both"/>
      </w:pPr>
      <w:r>
        <w:t>V ……………</w:t>
      </w:r>
      <w:proofErr w:type="gramStart"/>
      <w:r>
        <w:t>…..…</w:t>
      </w:r>
      <w:proofErr w:type="gramEnd"/>
      <w:r>
        <w:t>.. dne……………………....</w:t>
      </w:r>
    </w:p>
    <w:p w:rsidR="00EC4716" w:rsidRDefault="00EC4716" w:rsidP="00EC4716">
      <w:pPr>
        <w:jc w:val="both"/>
      </w:pPr>
    </w:p>
    <w:p w:rsidR="00EC4716" w:rsidRDefault="00EC4716" w:rsidP="00EC4716">
      <w:pPr>
        <w:jc w:val="both"/>
      </w:pPr>
    </w:p>
    <w:p w:rsidR="00EC4716" w:rsidRDefault="00EC4716" w:rsidP="00EC4716">
      <w:pPr>
        <w:jc w:val="both"/>
      </w:pPr>
    </w:p>
    <w:p w:rsidR="00EC4716" w:rsidRDefault="00EC4716" w:rsidP="00EC4716">
      <w:pPr>
        <w:jc w:val="both"/>
      </w:pPr>
    </w:p>
    <w:p w:rsidR="00EC4716" w:rsidRDefault="00EC4716" w:rsidP="00EC4716">
      <w:pPr>
        <w:jc w:val="both"/>
      </w:pPr>
    </w:p>
    <w:p w:rsidR="00EC4716" w:rsidRDefault="00EC4716" w:rsidP="00EC4716">
      <w:pPr>
        <w:jc w:val="both"/>
      </w:pPr>
    </w:p>
    <w:p w:rsidR="00EC4716" w:rsidRDefault="00EC4716" w:rsidP="00EC4716">
      <w:pPr>
        <w:jc w:val="both"/>
      </w:pPr>
    </w:p>
    <w:p w:rsidR="00EC4716" w:rsidRDefault="00EC4716" w:rsidP="00EC4716">
      <w:pPr>
        <w:jc w:val="both"/>
      </w:pPr>
      <w:r>
        <w:t xml:space="preserve">……………………………………… </w:t>
      </w:r>
      <w:r>
        <w:tab/>
      </w:r>
      <w:r>
        <w:tab/>
        <w:t>……………………………………………</w:t>
      </w:r>
    </w:p>
    <w:p w:rsidR="00EC4716" w:rsidRDefault="00EC4716" w:rsidP="00EC4716">
      <w:pPr>
        <w:ind w:left="708" w:firstLine="708"/>
        <w:jc w:val="both"/>
      </w:pPr>
      <w:r>
        <w:t>člen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starosta obce </w:t>
      </w:r>
    </w:p>
    <w:p w:rsidR="00AD2645" w:rsidRDefault="00EC4716">
      <w:bookmarkStart w:id="0" w:name="_GoBack"/>
      <w:bookmarkEnd w:id="0"/>
    </w:p>
    <w:sectPr w:rsidR="00AD2645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4599B"/>
    <w:multiLevelType w:val="multilevel"/>
    <w:tmpl w:val="5F221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567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">
    <w:nsid w:val="1B7A5867"/>
    <w:multiLevelType w:val="multilevel"/>
    <w:tmpl w:val="5F221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567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">
    <w:nsid w:val="36FE6329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52177680"/>
    <w:multiLevelType w:val="multilevel"/>
    <w:tmpl w:val="5F221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567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>
    <w:nsid w:val="6ED001F7"/>
    <w:multiLevelType w:val="singleLevel"/>
    <w:tmpl w:val="1E0887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7A696B2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716"/>
    <w:rsid w:val="00722699"/>
    <w:rsid w:val="00CD7C83"/>
    <w:rsid w:val="00EC4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471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EC4716"/>
    <w:pPr>
      <w:keepNext/>
      <w:outlineLvl w:val="0"/>
    </w:pPr>
    <w:rPr>
      <w:b/>
      <w:caps/>
      <w:sz w:val="36"/>
    </w:rPr>
  </w:style>
  <w:style w:type="paragraph" w:styleId="Nadpis3">
    <w:name w:val="heading 3"/>
    <w:basedOn w:val="Normln"/>
    <w:next w:val="Normln"/>
    <w:link w:val="Nadpis3Char"/>
    <w:qFormat/>
    <w:rsid w:val="00EC4716"/>
    <w:pPr>
      <w:keepNext/>
      <w:jc w:val="center"/>
      <w:outlineLvl w:val="2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EC4716"/>
    <w:rPr>
      <w:rFonts w:ascii="Times New Roman" w:eastAsia="Times New Roman" w:hAnsi="Times New Roman" w:cs="Times New Roman"/>
      <w:b/>
      <w:caps/>
      <w:sz w:val="36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EC4716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paragraph" w:styleId="Zkladntext">
    <w:name w:val="Body Text"/>
    <w:basedOn w:val="Normln"/>
    <w:link w:val="ZkladntextChar"/>
    <w:rsid w:val="00EC4716"/>
    <w:rPr>
      <w:b/>
    </w:rPr>
  </w:style>
  <w:style w:type="character" w:customStyle="1" w:styleId="ZkladntextChar">
    <w:name w:val="Základní text Char"/>
    <w:basedOn w:val="Standardnpsmoodstavce"/>
    <w:link w:val="Zkladntext"/>
    <w:rsid w:val="00EC4716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rsid w:val="00EC4716"/>
    <w:pPr>
      <w:jc w:val="both"/>
    </w:pPr>
  </w:style>
  <w:style w:type="character" w:customStyle="1" w:styleId="Zkladntext2Char">
    <w:name w:val="Základní text 2 Char"/>
    <w:basedOn w:val="Standardnpsmoodstavce"/>
    <w:link w:val="Zkladntext2"/>
    <w:rsid w:val="00EC4716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471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EC4716"/>
    <w:pPr>
      <w:keepNext/>
      <w:outlineLvl w:val="0"/>
    </w:pPr>
    <w:rPr>
      <w:b/>
      <w:caps/>
      <w:sz w:val="36"/>
    </w:rPr>
  </w:style>
  <w:style w:type="paragraph" w:styleId="Nadpis3">
    <w:name w:val="heading 3"/>
    <w:basedOn w:val="Normln"/>
    <w:next w:val="Normln"/>
    <w:link w:val="Nadpis3Char"/>
    <w:qFormat/>
    <w:rsid w:val="00EC4716"/>
    <w:pPr>
      <w:keepNext/>
      <w:jc w:val="center"/>
      <w:outlineLvl w:val="2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EC4716"/>
    <w:rPr>
      <w:rFonts w:ascii="Times New Roman" w:eastAsia="Times New Roman" w:hAnsi="Times New Roman" w:cs="Times New Roman"/>
      <w:b/>
      <w:caps/>
      <w:sz w:val="36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EC4716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paragraph" w:styleId="Zkladntext">
    <w:name w:val="Body Text"/>
    <w:basedOn w:val="Normln"/>
    <w:link w:val="ZkladntextChar"/>
    <w:rsid w:val="00EC4716"/>
    <w:rPr>
      <w:b/>
    </w:rPr>
  </w:style>
  <w:style w:type="character" w:customStyle="1" w:styleId="ZkladntextChar">
    <w:name w:val="Základní text Char"/>
    <w:basedOn w:val="Standardnpsmoodstavce"/>
    <w:link w:val="Zkladntext"/>
    <w:rsid w:val="00EC4716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rsid w:val="00EC4716"/>
    <w:pPr>
      <w:jc w:val="both"/>
    </w:pPr>
  </w:style>
  <w:style w:type="character" w:customStyle="1" w:styleId="Zkladntext2Char">
    <w:name w:val="Základní text 2 Char"/>
    <w:basedOn w:val="Standardnpsmoodstavce"/>
    <w:link w:val="Zkladntext2"/>
    <w:rsid w:val="00EC4716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C2978519.dotm</Template>
  <TotalTime>1</TotalTime>
  <Pages>3</Pages>
  <Words>711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Podloučka Pavel</dc:creator>
  <cp:lastModifiedBy>Podloučka Pavel</cp:lastModifiedBy>
  <cp:revision>1</cp:revision>
  <dcterms:created xsi:type="dcterms:W3CDTF">2018-02-05T11:14:00Z</dcterms:created>
  <dcterms:modified xsi:type="dcterms:W3CDTF">2018-02-05T11:15:00Z</dcterms:modified>
</cp:coreProperties>
</file>