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950" w:rsidRPr="00937268" w:rsidRDefault="00B96950">
      <w:pPr>
        <w:rPr>
          <w:sz w:val="44"/>
          <w:szCs w:val="44"/>
        </w:rPr>
      </w:pPr>
      <w:r w:rsidRPr="00937268">
        <w:rPr>
          <w:sz w:val="44"/>
          <w:szCs w:val="44"/>
        </w:rPr>
        <w:t>Únik nebezpečné látky</w:t>
      </w:r>
    </w:p>
    <w:p w:rsidR="00B96950" w:rsidRDefault="00B96950">
      <w:pPr>
        <w:rPr>
          <w:color w:val="000000"/>
          <w:sz w:val="36"/>
          <w:szCs w:val="36"/>
        </w:rPr>
      </w:pPr>
      <w:r w:rsidRPr="00937268">
        <w:rPr>
          <w:sz w:val="36"/>
          <w:szCs w:val="36"/>
        </w:rPr>
        <w:t>Jednoho dopoledne se kolem průmyslového závodu Farmak</w:t>
      </w:r>
      <w:r>
        <w:rPr>
          <w:sz w:val="36"/>
          <w:szCs w:val="36"/>
        </w:rPr>
        <w:t>, který se nachází v krajském městě Olomouci,</w:t>
      </w:r>
      <w:r w:rsidRPr="00937268">
        <w:rPr>
          <w:sz w:val="36"/>
          <w:szCs w:val="36"/>
        </w:rPr>
        <w:t xml:space="preserve"> začal šířit nepříjemný zápach. V továrně došlo k úniku nebezpečné látky sirovodíku do městské kanalizace. Nejvíce byla zasažena kanalizace v okolí </w:t>
      </w:r>
      <w:r>
        <w:rPr>
          <w:sz w:val="36"/>
          <w:szCs w:val="36"/>
        </w:rPr>
        <w:t xml:space="preserve">památky </w:t>
      </w:r>
      <w:r w:rsidRPr="00937268">
        <w:rPr>
          <w:sz w:val="36"/>
          <w:szCs w:val="36"/>
        </w:rPr>
        <w:t xml:space="preserve">Klášterního Hradiska, kde je vojenská nemocnice. Únik látky byl nahlášen v deset hodin na telefonní linku </w:t>
      </w:r>
      <w:r w:rsidRPr="00937268">
        <w:rPr>
          <w:color w:val="FF0000"/>
          <w:sz w:val="36"/>
          <w:szCs w:val="36"/>
        </w:rPr>
        <w:t>112</w:t>
      </w:r>
      <w:r w:rsidRPr="00937268">
        <w:rPr>
          <w:color w:val="000000"/>
          <w:sz w:val="36"/>
          <w:szCs w:val="36"/>
        </w:rPr>
        <w:t>. Okamžitě se rozběhla záchranná akce, do které se zapojili hasiči, záchranná</w:t>
      </w:r>
      <w:r>
        <w:rPr>
          <w:color w:val="000000"/>
          <w:sz w:val="36"/>
          <w:szCs w:val="36"/>
        </w:rPr>
        <w:t xml:space="preserve"> služba a policie  </w:t>
      </w:r>
      <w:r w:rsidRPr="00937268">
        <w:rPr>
          <w:color w:val="000000"/>
          <w:sz w:val="36"/>
          <w:szCs w:val="36"/>
        </w:rPr>
        <w:t>České republiky.</w:t>
      </w:r>
    </w:p>
    <w:p w:rsidR="00B96950" w:rsidRDefault="00B96950">
      <w:pPr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Pomocí hlášení městských sirén a p</w:t>
      </w:r>
      <w:r w:rsidRPr="00937268">
        <w:rPr>
          <w:color w:val="000000"/>
          <w:sz w:val="36"/>
          <w:szCs w:val="36"/>
        </w:rPr>
        <w:t xml:space="preserve">olicie </w:t>
      </w:r>
      <w:r>
        <w:rPr>
          <w:color w:val="000000"/>
          <w:sz w:val="36"/>
          <w:szCs w:val="36"/>
        </w:rPr>
        <w:t xml:space="preserve">byli okamžitě upozorněni obyvatelé </w:t>
      </w:r>
      <w:r w:rsidRPr="00937268">
        <w:rPr>
          <w:color w:val="000000"/>
          <w:sz w:val="36"/>
          <w:szCs w:val="36"/>
        </w:rPr>
        <w:t>v</w:t>
      </w:r>
      <w:r>
        <w:rPr>
          <w:color w:val="000000"/>
          <w:sz w:val="36"/>
          <w:szCs w:val="36"/>
        </w:rPr>
        <w:t> </w:t>
      </w:r>
      <w:r w:rsidRPr="00937268">
        <w:rPr>
          <w:color w:val="000000"/>
          <w:sz w:val="36"/>
          <w:szCs w:val="36"/>
        </w:rPr>
        <w:t>okolí</w:t>
      </w:r>
      <w:r>
        <w:rPr>
          <w:color w:val="000000"/>
          <w:sz w:val="36"/>
          <w:szCs w:val="36"/>
        </w:rPr>
        <w:t xml:space="preserve"> zasažené oblasti</w:t>
      </w:r>
      <w:r w:rsidRPr="00937268">
        <w:rPr>
          <w:color w:val="000000"/>
          <w:sz w:val="36"/>
          <w:szCs w:val="36"/>
        </w:rPr>
        <w:t>, aby nevětrali</w:t>
      </w:r>
      <w:r>
        <w:rPr>
          <w:color w:val="000000"/>
          <w:sz w:val="36"/>
          <w:szCs w:val="36"/>
        </w:rPr>
        <w:t xml:space="preserve"> a připravili se</w:t>
      </w:r>
      <w:r w:rsidRPr="00937268">
        <w:rPr>
          <w:color w:val="000000"/>
          <w:sz w:val="36"/>
          <w:szCs w:val="36"/>
        </w:rPr>
        <w:t xml:space="preserve"> na případnou evakuaci. </w:t>
      </w:r>
      <w:r>
        <w:rPr>
          <w:color w:val="000000"/>
          <w:sz w:val="36"/>
          <w:szCs w:val="36"/>
        </w:rPr>
        <w:t xml:space="preserve">Policie uzavřela příjezdové cesty k vojenské nemocnici. </w:t>
      </w:r>
      <w:r w:rsidRPr="00937268">
        <w:rPr>
          <w:color w:val="000000"/>
          <w:sz w:val="36"/>
          <w:szCs w:val="36"/>
        </w:rPr>
        <w:t>Společně s</w:t>
      </w:r>
      <w:r>
        <w:rPr>
          <w:color w:val="000000"/>
          <w:sz w:val="36"/>
          <w:szCs w:val="36"/>
        </w:rPr>
        <w:t> </w:t>
      </w:r>
      <w:r w:rsidRPr="00937268">
        <w:rPr>
          <w:color w:val="000000"/>
          <w:sz w:val="36"/>
          <w:szCs w:val="36"/>
        </w:rPr>
        <w:t>hasiči</w:t>
      </w:r>
      <w:r>
        <w:rPr>
          <w:color w:val="000000"/>
          <w:sz w:val="36"/>
          <w:szCs w:val="36"/>
        </w:rPr>
        <w:t xml:space="preserve"> zahájili rozsáhlou evakuaci zdravotnického personálu, pacientů a návštěv nemocnice</w:t>
      </w:r>
      <w:r w:rsidRPr="00937268">
        <w:rPr>
          <w:color w:val="000000"/>
          <w:sz w:val="36"/>
          <w:szCs w:val="36"/>
        </w:rPr>
        <w:t>. Záchranná služ</w:t>
      </w:r>
      <w:r>
        <w:rPr>
          <w:color w:val="000000"/>
          <w:sz w:val="36"/>
          <w:szCs w:val="36"/>
        </w:rPr>
        <w:t>ba roz</w:t>
      </w:r>
      <w:r w:rsidRPr="00937268">
        <w:rPr>
          <w:color w:val="000000"/>
          <w:sz w:val="36"/>
          <w:szCs w:val="36"/>
        </w:rPr>
        <w:t>vážela nemocné do okolních nemocnic, a těm, kte</w:t>
      </w:r>
      <w:r>
        <w:rPr>
          <w:color w:val="000000"/>
          <w:sz w:val="36"/>
          <w:szCs w:val="36"/>
        </w:rPr>
        <w:t>ří se nadýchali výparů, poskytla</w:t>
      </w:r>
      <w:r w:rsidRPr="00937268">
        <w:rPr>
          <w:color w:val="000000"/>
          <w:sz w:val="36"/>
          <w:szCs w:val="36"/>
        </w:rPr>
        <w:t xml:space="preserve"> první pomoc. Hasiči</w:t>
      </w:r>
      <w:r>
        <w:rPr>
          <w:color w:val="000000"/>
          <w:sz w:val="36"/>
          <w:szCs w:val="36"/>
        </w:rPr>
        <w:t xml:space="preserve"> v ochranných oblecích a plynových maskách</w:t>
      </w:r>
      <w:r w:rsidRPr="00937268">
        <w:rPr>
          <w:color w:val="000000"/>
          <w:sz w:val="36"/>
          <w:szCs w:val="36"/>
        </w:rPr>
        <w:t xml:space="preserve"> zředili sirovodík v kanalizaci a provedli odvětrání budov. Odpoledne </w:t>
      </w:r>
      <w:r>
        <w:rPr>
          <w:color w:val="000000"/>
          <w:sz w:val="36"/>
          <w:szCs w:val="36"/>
        </w:rPr>
        <w:t xml:space="preserve">nebezpečí pominulo a </w:t>
      </w:r>
      <w:r w:rsidRPr="00937268">
        <w:rPr>
          <w:color w:val="000000"/>
          <w:sz w:val="36"/>
          <w:szCs w:val="36"/>
        </w:rPr>
        <w:t xml:space="preserve">nemocní i zaměstnanci </w:t>
      </w:r>
      <w:r>
        <w:rPr>
          <w:color w:val="000000"/>
          <w:sz w:val="36"/>
          <w:szCs w:val="36"/>
        </w:rPr>
        <w:t>se mohli vrátit</w:t>
      </w:r>
      <w:r w:rsidRPr="00937268">
        <w:rPr>
          <w:color w:val="000000"/>
          <w:sz w:val="36"/>
          <w:szCs w:val="36"/>
        </w:rPr>
        <w:t xml:space="preserve"> zpět do nemocnice. </w:t>
      </w:r>
    </w:p>
    <w:p w:rsidR="00B96950" w:rsidRDefault="00B96950">
      <w:pPr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 xml:space="preserve">Celá nehoda si vyžádala třicet sedm lehce zraněných, kteří se nadýchali nebezpečných výparů. Sirovodík je velmi nebezpečná látka, ale díky rychlému a kvalitnímu zákroku všech záchranných složek nedošlo k vážnějším zraněním nebo dokonce ztrátám na životě. </w:t>
      </w:r>
    </w:p>
    <w:p w:rsidR="00B96950" w:rsidRDefault="00B96950">
      <w:pPr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Policie celou nehodu pečlivě vyšetřila a našla viníky, kteří nehodu svojí nedbalostí způsobili. Vedení závodu Farmak přijalo přísná bezpečnostní opatření, aby se</w:t>
      </w:r>
      <w:r w:rsidRPr="00937268">
        <w:rPr>
          <w:color w:val="000000"/>
          <w:sz w:val="36"/>
          <w:szCs w:val="36"/>
        </w:rPr>
        <w:t xml:space="preserve"> událost znovu</w:t>
      </w:r>
      <w:r>
        <w:rPr>
          <w:color w:val="000000"/>
          <w:sz w:val="36"/>
          <w:szCs w:val="36"/>
        </w:rPr>
        <w:t xml:space="preserve"> nemohla opakovat</w:t>
      </w:r>
      <w:r w:rsidRPr="00937268">
        <w:rPr>
          <w:color w:val="000000"/>
          <w:sz w:val="36"/>
          <w:szCs w:val="36"/>
        </w:rPr>
        <w:t>.</w:t>
      </w:r>
    </w:p>
    <w:p w:rsidR="00B96950" w:rsidRDefault="00B96950">
      <w:pPr>
        <w:rPr>
          <w:color w:val="000000"/>
          <w:sz w:val="36"/>
          <w:szCs w:val="36"/>
        </w:rPr>
      </w:pPr>
    </w:p>
    <w:p w:rsidR="00B96950" w:rsidRPr="00937268" w:rsidRDefault="00B96950">
      <w:pPr>
        <w:rPr>
          <w:color w:val="000000"/>
          <w:sz w:val="36"/>
          <w:szCs w:val="36"/>
        </w:rPr>
      </w:pPr>
    </w:p>
    <w:sectPr w:rsidR="00B96950" w:rsidRPr="00937268" w:rsidSect="00D96B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97C99"/>
    <w:rsid w:val="00000390"/>
    <w:rsid w:val="00171AF1"/>
    <w:rsid w:val="001E5AD7"/>
    <w:rsid w:val="00290E87"/>
    <w:rsid w:val="00297C99"/>
    <w:rsid w:val="0042759A"/>
    <w:rsid w:val="004A63D7"/>
    <w:rsid w:val="005B2556"/>
    <w:rsid w:val="0062661B"/>
    <w:rsid w:val="00715C3B"/>
    <w:rsid w:val="00784FF9"/>
    <w:rsid w:val="00823FED"/>
    <w:rsid w:val="008A2793"/>
    <w:rsid w:val="00937268"/>
    <w:rsid w:val="00A07850"/>
    <w:rsid w:val="00A92C15"/>
    <w:rsid w:val="00AB5A98"/>
    <w:rsid w:val="00B96950"/>
    <w:rsid w:val="00BD390C"/>
    <w:rsid w:val="00CA44C8"/>
    <w:rsid w:val="00D96BD9"/>
    <w:rsid w:val="00E01B27"/>
    <w:rsid w:val="00E02C8B"/>
    <w:rsid w:val="00F11E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BD9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3432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2</Pages>
  <Words>227</Words>
  <Characters>1346</Characters>
  <Application>Microsoft Office Outlook</Application>
  <DocSecurity>0</DocSecurity>
  <Lines>0</Lines>
  <Paragraphs>0</Paragraphs>
  <ScaleCrop>false</ScaleCrop>
  <Company>HZSOL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Únik nebezpečné látky</dc:title>
  <dc:subject/>
  <dc:creator>Daniel</dc:creator>
  <cp:keywords/>
  <dc:description/>
  <cp:lastModifiedBy>vladimira.hacsikova</cp:lastModifiedBy>
  <cp:revision>3</cp:revision>
  <cp:lastPrinted>2014-11-03T08:06:00Z</cp:lastPrinted>
  <dcterms:created xsi:type="dcterms:W3CDTF">2014-11-03T08:15:00Z</dcterms:created>
  <dcterms:modified xsi:type="dcterms:W3CDTF">2014-11-10T08:15:00Z</dcterms:modified>
</cp:coreProperties>
</file>