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CAD" w:rsidRDefault="00077CAD">
      <w:bookmarkStart w:id="0" w:name="_GoBack"/>
      <w:bookmarkEnd w:id="0"/>
      <w:r>
        <w:t>HSBM-14-63/2021 Příloha č. 2</w:t>
      </w:r>
    </w:p>
    <w:p w:rsidR="00714E12" w:rsidRDefault="00AF2FB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255.75pt">
            <v:imagedata r:id="rId6" o:title="14-63 Kapsch"/>
          </v:shape>
        </w:pict>
      </w:r>
    </w:p>
    <w:sectPr w:rsidR="00714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CAD" w:rsidRDefault="00077CAD" w:rsidP="00077CAD">
      <w:pPr>
        <w:spacing w:after="0" w:line="240" w:lineRule="auto"/>
      </w:pPr>
      <w:r>
        <w:separator/>
      </w:r>
    </w:p>
  </w:endnote>
  <w:endnote w:type="continuationSeparator" w:id="0">
    <w:p w:rsidR="00077CAD" w:rsidRDefault="00077CAD" w:rsidP="00077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CAD" w:rsidRDefault="00077CAD" w:rsidP="00077CAD">
      <w:pPr>
        <w:spacing w:after="0" w:line="240" w:lineRule="auto"/>
      </w:pPr>
      <w:r>
        <w:separator/>
      </w:r>
    </w:p>
  </w:footnote>
  <w:footnote w:type="continuationSeparator" w:id="0">
    <w:p w:rsidR="00077CAD" w:rsidRDefault="00077CAD" w:rsidP="00077C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A0"/>
    <w:rsid w:val="00077CAD"/>
    <w:rsid w:val="00714E12"/>
    <w:rsid w:val="00AF2FBA"/>
    <w:rsid w:val="00D5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1DC25EB-84DD-4CC8-9C3A-38126548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7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7CAD"/>
  </w:style>
  <w:style w:type="paragraph" w:styleId="Zpat">
    <w:name w:val="footer"/>
    <w:basedOn w:val="Normln"/>
    <w:link w:val="ZpatChar"/>
    <w:uiPriority w:val="99"/>
    <w:unhideWhenUsed/>
    <w:rsid w:val="00077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7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A5AB6A45.dotm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Hlavsa Jan</dc:creator>
  <cp:keywords/>
  <dc:description/>
  <cp:lastModifiedBy>Hlavsa Jan</cp:lastModifiedBy>
  <cp:revision>2</cp:revision>
  <dcterms:created xsi:type="dcterms:W3CDTF">2021-06-22T09:52:00Z</dcterms:created>
  <dcterms:modified xsi:type="dcterms:W3CDTF">2021-06-22T09:52:00Z</dcterms:modified>
</cp:coreProperties>
</file>