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C4C" w:rsidRDefault="003B7675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579pt">
            <v:imagedata r:id="rId4" o:title="IMG_3871" croptop="2683f"/>
          </v:shape>
        </w:pict>
      </w:r>
      <w:r>
        <w:lastRenderedPageBreak/>
        <w:pict>
          <v:shape id="_x0000_i1026" type="#_x0000_t75" style="width:453.75pt;height:340.5pt">
            <v:imagedata r:id="rId5" o:title="IMG_3870"/>
          </v:shape>
        </w:pict>
      </w:r>
      <w:r>
        <w:lastRenderedPageBreak/>
        <w:pict>
          <v:shape id="_x0000_i1027" type="#_x0000_t75" style="width:454.5pt;height:429.75pt">
            <v:imagedata r:id="rId6" o:title="IMG_3869" croptop="19027f" cropleft="-108f"/>
          </v:shape>
        </w:pict>
      </w:r>
    </w:p>
    <w:sectPr w:rsidR="00757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3F0"/>
    <w:rsid w:val="003B7675"/>
    <w:rsid w:val="003F73F0"/>
    <w:rsid w:val="0075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62232F1B-F6C2-4E1C-914B-0FEAF6BC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92F302FA.dotm</Template>
  <TotalTime>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Hlavsa Jan</dc:creator>
  <cp:keywords/>
  <dc:description/>
  <cp:lastModifiedBy>Hlavsa Jan</cp:lastModifiedBy>
  <cp:revision>2</cp:revision>
  <dcterms:created xsi:type="dcterms:W3CDTF">2022-05-04T05:02:00Z</dcterms:created>
  <dcterms:modified xsi:type="dcterms:W3CDTF">2022-05-04T05:02:00Z</dcterms:modified>
</cp:coreProperties>
</file>