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614 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836E57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 xml:space="preserve">K </w:t>
      </w:r>
      <w:proofErr w:type="gramStart"/>
      <w:r w:rsidRPr="009D181E">
        <w:rPr>
          <w:rFonts w:ascii="Arial" w:hAnsi="Arial" w:cs="Arial"/>
          <w:sz w:val="16"/>
          <w:szCs w:val="16"/>
        </w:rPr>
        <w:t>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>.</w:t>
      </w:r>
      <w:proofErr w:type="gramEnd"/>
      <w:r w:rsidR="00851AD9" w:rsidRPr="009D181E">
        <w:rPr>
          <w:rFonts w:ascii="Arial" w:hAnsi="Arial" w:cs="Arial"/>
          <w:sz w:val="16"/>
          <w:szCs w:val="16"/>
        </w:rPr>
        <w:t xml:space="preserve">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AB23A7">
        <w:rPr>
          <w:rFonts w:ascii="Arial" w:hAnsi="Arial" w:cs="Arial"/>
          <w:sz w:val="16"/>
          <w:szCs w:val="16"/>
        </w:rPr>
        <w:t>14-</w:t>
      </w:r>
      <w:r w:rsidR="00073581">
        <w:rPr>
          <w:rFonts w:ascii="Arial" w:hAnsi="Arial" w:cs="Arial"/>
          <w:sz w:val="16"/>
          <w:szCs w:val="16"/>
        </w:rPr>
        <w:t>33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073581">
        <w:rPr>
          <w:rFonts w:ascii="Arial" w:hAnsi="Arial" w:cs="Arial"/>
          <w:sz w:val="16"/>
          <w:szCs w:val="16"/>
        </w:rPr>
        <w:t>2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851AD9" w:rsidRPr="00836E57">
        <w:rPr>
          <w:rFonts w:ascii="Arial" w:hAnsi="Arial" w:cs="Arial"/>
          <w:sz w:val="16"/>
          <w:szCs w:val="16"/>
        </w:rPr>
        <w:t xml:space="preserve">Brno </w:t>
      </w:r>
      <w:r w:rsidR="004F3B69">
        <w:rPr>
          <w:rFonts w:ascii="Arial" w:hAnsi="Arial" w:cs="Arial"/>
          <w:sz w:val="16"/>
          <w:szCs w:val="16"/>
        </w:rPr>
        <w:t>18. 5</w:t>
      </w:r>
      <w:r w:rsidR="00345296" w:rsidRPr="00836E57">
        <w:rPr>
          <w:rFonts w:ascii="Arial" w:hAnsi="Arial" w:cs="Arial"/>
          <w:sz w:val="16"/>
          <w:szCs w:val="16"/>
        </w:rPr>
        <w:t>.</w:t>
      </w:r>
      <w:r w:rsidR="00851AD9" w:rsidRPr="00836E57">
        <w:rPr>
          <w:rFonts w:ascii="Arial" w:hAnsi="Arial" w:cs="Arial"/>
          <w:sz w:val="16"/>
          <w:szCs w:val="16"/>
        </w:rPr>
        <w:t xml:space="preserve"> 20</w:t>
      </w:r>
      <w:r w:rsidR="0042637F" w:rsidRPr="00836E57">
        <w:rPr>
          <w:rFonts w:ascii="Arial" w:hAnsi="Arial" w:cs="Arial"/>
          <w:sz w:val="16"/>
          <w:szCs w:val="16"/>
        </w:rPr>
        <w:t>2</w:t>
      </w:r>
      <w:r w:rsidR="00073581" w:rsidRPr="00836E57">
        <w:rPr>
          <w:rFonts w:ascii="Arial" w:hAnsi="Arial" w:cs="Arial"/>
          <w:sz w:val="16"/>
          <w:szCs w:val="16"/>
        </w:rPr>
        <w:t>2</w:t>
      </w:r>
    </w:p>
    <w:p w:rsidR="00851AD9" w:rsidRPr="00836E57" w:rsidRDefault="00851AD9" w:rsidP="00851AD9">
      <w:pPr>
        <w:rPr>
          <w:rFonts w:ascii="Arial" w:hAnsi="Arial" w:cs="Arial"/>
          <w:sz w:val="16"/>
          <w:szCs w:val="16"/>
        </w:rPr>
      </w:pP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  <w:t>Výtisk číslo:</w:t>
      </w:r>
      <w:r w:rsidRPr="00836E57">
        <w:rPr>
          <w:rFonts w:ascii="Arial" w:hAnsi="Arial" w:cs="Arial"/>
          <w:sz w:val="16"/>
          <w:szCs w:val="16"/>
        </w:rPr>
        <w:tab/>
      </w:r>
      <w:r w:rsidR="00D92F2F" w:rsidRPr="00836E57">
        <w:rPr>
          <w:rFonts w:ascii="Arial" w:hAnsi="Arial" w:cs="Arial"/>
          <w:sz w:val="16"/>
          <w:szCs w:val="16"/>
        </w:rPr>
        <w:t>1</w:t>
      </w:r>
    </w:p>
    <w:p w:rsidR="00851AD9" w:rsidRPr="009D181E" w:rsidRDefault="00851AD9" w:rsidP="00851AD9">
      <w:pPr>
        <w:rPr>
          <w:rFonts w:ascii="Arial" w:hAnsi="Arial" w:cs="Arial"/>
          <w:sz w:val="16"/>
          <w:szCs w:val="16"/>
        </w:rPr>
      </w:pPr>
      <w:r w:rsidRPr="00836E57">
        <w:rPr>
          <w:rFonts w:ascii="Arial" w:hAnsi="Arial" w:cs="Arial"/>
          <w:sz w:val="16"/>
          <w:szCs w:val="16"/>
        </w:rPr>
        <w:t xml:space="preserve">     </w:t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  <w:t>Počet listů</w:t>
      </w:r>
      <w:r w:rsidRPr="009D181E">
        <w:rPr>
          <w:rFonts w:ascii="Arial" w:hAnsi="Arial" w:cs="Arial"/>
          <w:sz w:val="16"/>
          <w:szCs w:val="16"/>
        </w:rPr>
        <w:t>:</w:t>
      </w:r>
      <w:r w:rsidRPr="009D181E">
        <w:rPr>
          <w:rFonts w:ascii="Arial" w:hAnsi="Arial" w:cs="Arial"/>
          <w:sz w:val="16"/>
          <w:szCs w:val="16"/>
        </w:rPr>
        <w:tab/>
        <w:t>1</w:t>
      </w:r>
    </w:p>
    <w:p w:rsidR="00851AD9" w:rsidRPr="00C46354" w:rsidRDefault="00851AD9" w:rsidP="00851AD9">
      <w:pPr>
        <w:rPr>
          <w:rFonts w:ascii="Arial" w:hAnsi="Arial" w:cs="Arial"/>
          <w:b/>
          <w:i/>
          <w:sz w:val="16"/>
          <w:szCs w:val="16"/>
          <w:u w:val="single"/>
        </w:rPr>
      </w:pP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  <w:u w:val="single"/>
        </w:rPr>
        <w:t xml:space="preserve">Přílohy:        </w:t>
      </w:r>
      <w:r w:rsidR="00836E57">
        <w:rPr>
          <w:rFonts w:ascii="Arial" w:hAnsi="Arial" w:cs="Arial"/>
          <w:sz w:val="16"/>
          <w:szCs w:val="16"/>
          <w:u w:val="single"/>
        </w:rPr>
        <w:t>2</w:t>
      </w:r>
      <w:r w:rsidR="0098336A" w:rsidRPr="00C46354">
        <w:rPr>
          <w:rFonts w:ascii="Arial" w:hAnsi="Arial" w:cs="Arial"/>
          <w:sz w:val="16"/>
          <w:szCs w:val="16"/>
          <w:u w:val="single"/>
        </w:rPr>
        <w:t>/</w:t>
      </w:r>
      <w:r w:rsidR="00836E57">
        <w:rPr>
          <w:rFonts w:ascii="Arial" w:hAnsi="Arial" w:cs="Arial"/>
          <w:sz w:val="16"/>
          <w:szCs w:val="16"/>
          <w:u w:val="single"/>
        </w:rPr>
        <w:t>2</w:t>
      </w:r>
    </w:p>
    <w:p w:rsidR="004A1BCA" w:rsidRPr="00C46354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AB23A7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Počítač</w:t>
      </w:r>
      <w:r w:rsidR="00073581">
        <w:rPr>
          <w:rFonts w:ascii="Arial" w:hAnsi="Arial" w:cs="Arial"/>
          <w:b/>
          <w:bCs/>
          <w:sz w:val="22"/>
          <w:szCs w:val="22"/>
          <w:u w:val="single"/>
        </w:rPr>
        <w:t>, klima, plátno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 –</w:t>
      </w:r>
      <w:r w:rsidR="00C46354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4F3B69">
        <w:rPr>
          <w:rFonts w:ascii="Arial" w:hAnsi="Arial" w:cs="Arial"/>
          <w:b/>
          <w:bCs/>
          <w:sz w:val="22"/>
          <w:szCs w:val="22"/>
          <w:u w:val="single"/>
        </w:rPr>
        <w:t>2</w:t>
      </w:r>
      <w:r w:rsidR="0098336A">
        <w:rPr>
          <w:rFonts w:ascii="Arial" w:hAnsi="Arial" w:cs="Arial"/>
          <w:b/>
          <w:bCs/>
          <w:sz w:val="22"/>
          <w:szCs w:val="22"/>
          <w:u w:val="single"/>
        </w:rPr>
        <w:t>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836E57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Při stejné výši nabídnuté ceny bude rozhodnuto ve prospěch </w:t>
      </w:r>
      <w:r w:rsidRPr="00836E57">
        <w:rPr>
          <w:rFonts w:ascii="Arial" w:hAnsi="Arial" w:cs="Arial"/>
          <w:sz w:val="20"/>
          <w:szCs w:val="20"/>
        </w:rPr>
        <w:t>zájemce, který doručil nabídku jako první.</w:t>
      </w:r>
    </w:p>
    <w:p w:rsidR="0098336A" w:rsidRPr="00836E57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836E57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836E57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836E57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4F3B69">
        <w:rPr>
          <w:rFonts w:ascii="Arial" w:hAnsi="Arial" w:cs="Arial"/>
          <w:b/>
          <w:sz w:val="20"/>
          <w:szCs w:val="20"/>
        </w:rPr>
        <w:t>14. 6</w:t>
      </w:r>
      <w:bookmarkStart w:id="0" w:name="_GoBack"/>
      <w:bookmarkEnd w:id="0"/>
      <w:r w:rsidRPr="00836E57">
        <w:rPr>
          <w:rFonts w:ascii="Arial" w:hAnsi="Arial" w:cs="Arial"/>
          <w:b/>
          <w:sz w:val="20"/>
          <w:szCs w:val="20"/>
        </w:rPr>
        <w:t>. 20</w:t>
      </w:r>
      <w:r w:rsidR="0042637F" w:rsidRPr="00836E57">
        <w:rPr>
          <w:rFonts w:ascii="Arial" w:hAnsi="Arial" w:cs="Arial"/>
          <w:b/>
          <w:sz w:val="20"/>
          <w:szCs w:val="20"/>
        </w:rPr>
        <w:t>2</w:t>
      </w:r>
      <w:r w:rsidR="00073581" w:rsidRPr="00836E57">
        <w:rPr>
          <w:rFonts w:ascii="Arial" w:hAnsi="Arial" w:cs="Arial"/>
          <w:b/>
          <w:sz w:val="20"/>
          <w:szCs w:val="20"/>
        </w:rPr>
        <w:t>2</w:t>
      </w:r>
      <w:r w:rsidRPr="00836E57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836E57">
        <w:rPr>
          <w:rFonts w:ascii="Arial" w:hAnsi="Arial" w:cs="Arial"/>
          <w:b/>
          <w:sz w:val="20"/>
          <w:szCs w:val="20"/>
        </w:rPr>
        <w:t>0</w:t>
      </w:r>
      <w:r w:rsidRPr="00836E57">
        <w:rPr>
          <w:rFonts w:ascii="Arial" w:hAnsi="Arial" w:cs="Arial"/>
          <w:b/>
          <w:sz w:val="20"/>
          <w:szCs w:val="20"/>
        </w:rPr>
        <w:t>:00</w:t>
      </w:r>
      <w:r w:rsidRPr="00836E57">
        <w:rPr>
          <w:rFonts w:ascii="Arial" w:hAnsi="Arial" w:cs="Arial"/>
          <w:sz w:val="20"/>
          <w:szCs w:val="20"/>
        </w:rPr>
        <w:t xml:space="preserve"> hodin v </w:t>
      </w:r>
      <w:r w:rsidRPr="00836E57">
        <w:rPr>
          <w:rFonts w:ascii="Arial" w:hAnsi="Arial" w:cs="Arial"/>
          <w:b/>
          <w:sz w:val="20"/>
          <w:szCs w:val="20"/>
        </w:rPr>
        <w:t>zalepené obálce označené „</w:t>
      </w:r>
      <w:r w:rsidRPr="00836E57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836E57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073581" w:rsidRPr="00836E57">
        <w:rPr>
          <w:rFonts w:ascii="Arial" w:hAnsi="Arial" w:cs="Arial"/>
          <w:b/>
          <w:sz w:val="20"/>
          <w:szCs w:val="20"/>
          <w:u w:val="single"/>
        </w:rPr>
        <w:t>Počítač, klima, plátno</w:t>
      </w:r>
      <w:r w:rsidRPr="00836E57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836E57">
        <w:rPr>
          <w:rFonts w:ascii="Arial" w:hAnsi="Arial" w:cs="Arial"/>
          <w:b/>
          <w:sz w:val="20"/>
          <w:szCs w:val="20"/>
        </w:rPr>
        <w:t xml:space="preserve">“ </w:t>
      </w:r>
      <w:r w:rsidRPr="00836E57">
        <w:rPr>
          <w:rFonts w:ascii="Arial" w:hAnsi="Arial" w:cs="Arial"/>
          <w:sz w:val="20"/>
          <w:szCs w:val="20"/>
        </w:rPr>
        <w:t>na adresu:</w:t>
      </w:r>
    </w:p>
    <w:p w:rsidR="0098336A" w:rsidRPr="000E345C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840050">
        <w:rPr>
          <w:rFonts w:ascii="Arial" w:hAnsi="Arial" w:cs="Arial"/>
          <w:sz w:val="20"/>
          <w:szCs w:val="20"/>
        </w:rPr>
        <w:t xml:space="preserve">                                          Hasičský záchranný sbor</w:t>
      </w:r>
      <w:r w:rsidRPr="000E345C">
        <w:rPr>
          <w:rFonts w:ascii="Arial" w:hAnsi="Arial" w:cs="Arial"/>
          <w:sz w:val="20"/>
          <w:szCs w:val="20"/>
        </w:rPr>
        <w:t xml:space="preserve">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JmK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Pr="00836E57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073581">
        <w:rPr>
          <w:rFonts w:ascii="Arial" w:hAnsi="Arial" w:cs="Arial"/>
          <w:b/>
          <w:sz w:val="20"/>
          <w:szCs w:val="20"/>
          <w:u w:val="single"/>
        </w:rPr>
        <w:t>Počítač, klima, plátno</w:t>
      </w:r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</w:t>
      </w:r>
      <w:r w:rsidR="00F71C55" w:rsidRPr="00836E57">
        <w:rPr>
          <w:rFonts w:ascii="Arial" w:hAnsi="Arial" w:cs="Arial"/>
          <w:sz w:val="20"/>
          <w:szCs w:val="20"/>
        </w:rPr>
        <w:t xml:space="preserve">konkrétnímu </w:t>
      </w:r>
      <w:r w:rsidR="00840050" w:rsidRPr="00836E57">
        <w:rPr>
          <w:rFonts w:ascii="Arial" w:hAnsi="Arial" w:cs="Arial"/>
          <w:sz w:val="20"/>
          <w:szCs w:val="20"/>
        </w:rPr>
        <w:t>majetku</w:t>
      </w:r>
      <w:r w:rsidR="008A1AF8" w:rsidRPr="00836E57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 w:rsidRPr="00836E57">
        <w:rPr>
          <w:rFonts w:ascii="Arial" w:hAnsi="Arial" w:cs="Arial"/>
          <w:sz w:val="20"/>
          <w:szCs w:val="20"/>
        </w:rPr>
        <w:t>,</w:t>
      </w:r>
      <w:r w:rsidR="008A1AF8" w:rsidRPr="00836E57">
        <w:rPr>
          <w:rFonts w:ascii="Arial" w:hAnsi="Arial" w:cs="Arial"/>
          <w:sz w:val="20"/>
          <w:szCs w:val="20"/>
        </w:rPr>
        <w:t xml:space="preserve"> nebo</w:t>
      </w:r>
      <w:r w:rsidRPr="00836E57"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 w:rsidRPr="00836E57">
        <w:rPr>
          <w:rFonts w:ascii="Arial" w:hAnsi="Arial" w:cs="Arial"/>
          <w:sz w:val="20"/>
          <w:szCs w:val="20"/>
        </w:rPr>
        <w:t>, nebo zájemce sám od smlouvy odstoupil</w:t>
      </w:r>
      <w:r w:rsidRPr="00836E57">
        <w:rPr>
          <w:rFonts w:ascii="Arial" w:hAnsi="Arial" w:cs="Arial"/>
          <w:sz w:val="20"/>
          <w:szCs w:val="20"/>
        </w:rPr>
        <w:t>.</w:t>
      </w:r>
    </w:p>
    <w:p w:rsidR="0098336A" w:rsidRPr="00836E57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836E57"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C46354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836E57">
        <w:rPr>
          <w:rFonts w:ascii="Arial" w:hAnsi="Arial" w:cs="Arial"/>
          <w:sz w:val="20"/>
          <w:szCs w:val="20"/>
          <w:u w:val="single"/>
        </w:rPr>
        <w:t>Prohlídku nabízeného majetku</w:t>
      </w:r>
      <w:r w:rsidRPr="00836E57">
        <w:rPr>
          <w:rFonts w:ascii="Arial" w:hAnsi="Arial" w:cs="Arial"/>
          <w:sz w:val="20"/>
          <w:szCs w:val="20"/>
        </w:rPr>
        <w:t xml:space="preserve"> </w:t>
      </w:r>
      <w:r w:rsidR="004F3B69" w:rsidRPr="00C12B2F">
        <w:rPr>
          <w:rFonts w:ascii="Arial" w:hAnsi="Arial" w:cs="Arial"/>
          <w:sz w:val="20"/>
          <w:szCs w:val="20"/>
        </w:rPr>
        <w:t>lze</w:t>
      </w:r>
      <w:r w:rsidR="004F3B69">
        <w:rPr>
          <w:rFonts w:ascii="Arial" w:hAnsi="Arial" w:cs="Arial"/>
          <w:sz w:val="20"/>
          <w:szCs w:val="20"/>
        </w:rPr>
        <w:t xml:space="preserve"> uskutečnit po telefonické domluvě s pracovníkem uvedeným v příloze</w:t>
      </w:r>
      <w:r w:rsidRPr="00836E57">
        <w:rPr>
          <w:rFonts w:ascii="Arial" w:hAnsi="Arial" w:cs="Arial"/>
          <w:sz w:val="20"/>
          <w:szCs w:val="20"/>
        </w:rPr>
        <w:t>. Případné další informace či fotografie poskytne pověřená osoba – viz příloha.</w:t>
      </w:r>
    </w:p>
    <w:p w:rsidR="004F3B69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4F3B69" w:rsidRDefault="004F3B69" w:rsidP="004A1BCA">
      <w:pPr>
        <w:jc w:val="both"/>
        <w:rPr>
          <w:rFonts w:ascii="Arial" w:hAnsi="Arial" w:cs="Arial"/>
          <w:sz w:val="20"/>
          <w:szCs w:val="20"/>
        </w:rPr>
      </w:pP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>v.r.</w:t>
      </w:r>
      <w:proofErr w:type="gramEnd"/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6C9" w:rsidRDefault="006616C9" w:rsidP="003A39C8">
      <w:r>
        <w:separator/>
      </w:r>
    </w:p>
  </w:endnote>
  <w:endnote w:type="continuationSeparator" w:id="0">
    <w:p w:rsidR="006616C9" w:rsidRDefault="006616C9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6C9" w:rsidRPr="00C5103B" w:rsidRDefault="006616C9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6616C9" w:rsidRPr="00FA117B" w:rsidRDefault="006616C9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6C9" w:rsidRDefault="006616C9" w:rsidP="003A39C8">
      <w:r>
        <w:separator/>
      </w:r>
    </w:p>
  </w:footnote>
  <w:footnote w:type="continuationSeparator" w:id="0">
    <w:p w:rsidR="006616C9" w:rsidRDefault="006616C9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EEB"/>
    <w:rsid w:val="00013481"/>
    <w:rsid w:val="00034FF4"/>
    <w:rsid w:val="0006360A"/>
    <w:rsid w:val="00073581"/>
    <w:rsid w:val="000F7494"/>
    <w:rsid w:val="00110652"/>
    <w:rsid w:val="001A2D8B"/>
    <w:rsid w:val="001C6F53"/>
    <w:rsid w:val="00202CA7"/>
    <w:rsid w:val="00204EDD"/>
    <w:rsid w:val="00254468"/>
    <w:rsid w:val="002A04F7"/>
    <w:rsid w:val="00345296"/>
    <w:rsid w:val="00353F3D"/>
    <w:rsid w:val="003A39C8"/>
    <w:rsid w:val="00415D5D"/>
    <w:rsid w:val="0042637F"/>
    <w:rsid w:val="004544F5"/>
    <w:rsid w:val="00493354"/>
    <w:rsid w:val="004A1BCA"/>
    <w:rsid w:val="004C5C78"/>
    <w:rsid w:val="004F3B69"/>
    <w:rsid w:val="00573379"/>
    <w:rsid w:val="00595173"/>
    <w:rsid w:val="00610E0A"/>
    <w:rsid w:val="006616C9"/>
    <w:rsid w:val="006B3F58"/>
    <w:rsid w:val="006B451A"/>
    <w:rsid w:val="006D65E5"/>
    <w:rsid w:val="006E08B2"/>
    <w:rsid w:val="00712E56"/>
    <w:rsid w:val="00713EAE"/>
    <w:rsid w:val="0072695E"/>
    <w:rsid w:val="00752F67"/>
    <w:rsid w:val="00834BD4"/>
    <w:rsid w:val="00836E57"/>
    <w:rsid w:val="00840050"/>
    <w:rsid w:val="00851AD9"/>
    <w:rsid w:val="008928C9"/>
    <w:rsid w:val="008A1AF8"/>
    <w:rsid w:val="008C2EDD"/>
    <w:rsid w:val="00921B04"/>
    <w:rsid w:val="00960101"/>
    <w:rsid w:val="0098336A"/>
    <w:rsid w:val="009C6153"/>
    <w:rsid w:val="009D181E"/>
    <w:rsid w:val="00A41981"/>
    <w:rsid w:val="00AB0E30"/>
    <w:rsid w:val="00AB23A7"/>
    <w:rsid w:val="00AB55AF"/>
    <w:rsid w:val="00AC6462"/>
    <w:rsid w:val="00AD018A"/>
    <w:rsid w:val="00B60EEB"/>
    <w:rsid w:val="00B80265"/>
    <w:rsid w:val="00B81F82"/>
    <w:rsid w:val="00BB11B9"/>
    <w:rsid w:val="00BC0128"/>
    <w:rsid w:val="00BE0CCA"/>
    <w:rsid w:val="00C10F90"/>
    <w:rsid w:val="00C17F31"/>
    <w:rsid w:val="00C46354"/>
    <w:rsid w:val="00C5103B"/>
    <w:rsid w:val="00C67D6A"/>
    <w:rsid w:val="00C94FB1"/>
    <w:rsid w:val="00CC6C91"/>
    <w:rsid w:val="00D1053C"/>
    <w:rsid w:val="00D4366A"/>
    <w:rsid w:val="00D727F2"/>
    <w:rsid w:val="00D850B1"/>
    <w:rsid w:val="00D92F2F"/>
    <w:rsid w:val="00DC448C"/>
    <w:rsid w:val="00DC5420"/>
    <w:rsid w:val="00DE2AD7"/>
    <w:rsid w:val="00DE6423"/>
    <w:rsid w:val="00E4711A"/>
    <w:rsid w:val="00E6162C"/>
    <w:rsid w:val="00EC29B3"/>
    <w:rsid w:val="00ED275C"/>
    <w:rsid w:val="00F71C55"/>
    <w:rsid w:val="00FA117B"/>
    <w:rsid w:val="00FC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  <w15:docId w15:val="{9324E2C7-E583-4C4A-A22D-56C153F2F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9D8101-7527-4622-B429-569A4D621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14B2AAF0.dotm</Template>
  <TotalTime>1</TotalTime>
  <Pages>1</Pages>
  <Words>510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2</cp:revision>
  <cp:lastPrinted>2020-05-06T06:28:00Z</cp:lastPrinted>
  <dcterms:created xsi:type="dcterms:W3CDTF">2022-05-18T06:27:00Z</dcterms:created>
  <dcterms:modified xsi:type="dcterms:W3CDTF">2022-05-18T06:27:00Z</dcterms:modified>
</cp:coreProperties>
</file>