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5A" w:rsidRDefault="00F7137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204pt">
            <v:imagedata r:id="rId4" o:title="Klimatizace mobilní2"/>
          </v:shape>
        </w:pict>
      </w:r>
      <w:r>
        <w:pict>
          <v:shape id="_x0000_i1039" type="#_x0000_t75" style="width:453pt;height:204pt">
            <v:imagedata r:id="rId5" o:title="Klimatizace mobilní1"/>
          </v:shape>
        </w:pict>
      </w:r>
    </w:p>
    <w:p w:rsidR="00F71379" w:rsidRDefault="00F71379">
      <w:r>
        <w:pict>
          <v:shape id="_x0000_i1041" type="#_x0000_t75" style="width:452.25pt;height:203.25pt">
            <v:imagedata r:id="rId6" o:title="Plátno projekční2"/>
          </v:shape>
        </w:pict>
      </w:r>
    </w:p>
    <w:p w:rsidR="00F71379" w:rsidRDefault="00F71379">
      <w:bookmarkStart w:id="0" w:name="_GoBack"/>
      <w:bookmarkEnd w:id="0"/>
      <w:r>
        <w:lastRenderedPageBreak/>
        <w:pict>
          <v:shape id="_x0000_i1042" type="#_x0000_t75" style="width:452.25pt;height:203.25pt">
            <v:imagedata r:id="rId7" o:title="Plátno projekční3"/>
          </v:shape>
        </w:pict>
      </w:r>
    </w:p>
    <w:sectPr w:rsidR="00F71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79"/>
    <w:rsid w:val="00E7365A"/>
    <w:rsid w:val="00F7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3445A-5A1B-49F9-AAF2-0DE6074E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ADB4A64D.dotm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Hlavsa Jan</dc:creator>
  <cp:keywords/>
  <dc:description/>
  <cp:lastModifiedBy>Hlavsa Jan</cp:lastModifiedBy>
  <cp:revision>1</cp:revision>
  <dcterms:created xsi:type="dcterms:W3CDTF">2022-04-21T06:29:00Z</dcterms:created>
  <dcterms:modified xsi:type="dcterms:W3CDTF">2022-04-21T06:31:00Z</dcterms:modified>
</cp:coreProperties>
</file>