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B54" w:rsidRDefault="00886B54">
      <w:r>
        <w:t>Fotogalerie</w:t>
      </w: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393.75pt;height:699.75pt">
            <v:imagedata r:id="rId4" o:title="14-14 20210302_085839"/>
          </v:shape>
        </w:pict>
      </w:r>
    </w:p>
    <w:p w:rsidR="00886B54" w:rsidRDefault="00886B54">
      <w:r>
        <w:lastRenderedPageBreak/>
        <w:pict>
          <v:shape id="_x0000_i1034" type="#_x0000_t75" style="width:393.75pt;height:699.75pt">
            <v:imagedata r:id="rId5" o:title="14-14 20210302_085938"/>
          </v:shape>
        </w:pict>
      </w:r>
    </w:p>
    <w:p w:rsidR="00886B54" w:rsidRDefault="00886B54">
      <w:r>
        <w:lastRenderedPageBreak/>
        <w:pict>
          <v:shape id="_x0000_i1035" type="#_x0000_t75" style="width:453.75pt;height:255pt">
            <v:imagedata r:id="rId6" o:title="14-14 20210302_090011"/>
          </v:shape>
        </w:pict>
      </w:r>
    </w:p>
    <w:p w:rsidR="00886B54" w:rsidRDefault="00886B54">
      <w:r>
        <w:pict>
          <v:shape id="_x0000_i1036" type="#_x0000_t75" style="width:453.75pt;height:255pt">
            <v:imagedata r:id="rId7" o:title="14-14 20210302_090018"/>
          </v:shape>
        </w:pict>
      </w:r>
    </w:p>
    <w:sectPr w:rsidR="00886B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B54"/>
    <w:rsid w:val="00886B54"/>
    <w:rsid w:val="00F4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A1F0A2-1B54-46EF-B31D-5CF1EA9F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295E7991.dotm</Template>
  <TotalTime>1</TotalTime>
  <Pages>3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Hlavsa Jan</dc:creator>
  <cp:keywords/>
  <dc:description/>
  <cp:lastModifiedBy>Hlavsa Jan</cp:lastModifiedBy>
  <cp:revision>1</cp:revision>
  <dcterms:created xsi:type="dcterms:W3CDTF">2021-04-06T10:55:00Z</dcterms:created>
  <dcterms:modified xsi:type="dcterms:W3CDTF">2021-04-06T10:56:00Z</dcterms:modified>
</cp:coreProperties>
</file>